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BEE" w:rsidRDefault="009D4C77">
      <w:pPr>
        <w:sectPr w:rsidR="005B4BEE">
          <w:headerReference w:type="default" r:id="rId11"/>
          <w:footerReference w:type="default" r:id="rId12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88F72D3" wp14:editId="2234E2B8">
                <wp:simplePos x="0" y="0"/>
                <wp:positionH relativeFrom="margin">
                  <wp:align>right</wp:align>
                </wp:positionH>
                <wp:positionV relativeFrom="margin">
                  <wp:posOffset>794290</wp:posOffset>
                </wp:positionV>
                <wp:extent cx="6858000" cy="731520"/>
                <wp:effectExtent l="0" t="0" r="0" b="0"/>
                <wp:wrapThrough wrapText="bothSides">
                  <wp:wrapPolygon edited="0">
                    <wp:start x="0" y="0"/>
                    <wp:lineTo x="0" y="20813"/>
                    <wp:lineTo x="21540" y="20813"/>
                    <wp:lineTo x="2154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152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8000</wp14:pctHeight>
                </wp14:sizeRelV>
              </wp:anchor>
            </w:drawing>
          </mc:Choice>
          <mc:Fallback>
            <w:pict>
              <v:rect w14:anchorId="0DE0B2E6" id="Rectangle 1" o:spid="_x0000_s1026" style="position:absolute;margin-left:488.8pt;margin-top:62.55pt;width:540pt;height:57.6pt;z-index:-251617280;visibility:visible;mso-wrap-style:square;mso-width-percent:1000;mso-height-percent:80;mso-wrap-distance-left:9pt;mso-wrap-distance-top:0;mso-wrap-distance-right:9pt;mso-wrap-distance-bottom:0;mso-position-horizontal:right;mso-position-horizontal-relative:margin;mso-position-vertical:absolute;mso-position-vertical-relative:margin;mso-width-percent:1000;mso-height-percent:8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4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EZQ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GOEJJ&#10;TQQMAAAAAB3mAAAAAQAAAKAAAAB4AAAB4AAA4QAAAB3KABgAAf/Y/+AAEEpGSUYAAQIAAEgASAAA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" stroked="f" strokeweight="1.5pt">
                <v:fill r:id="rId14" o:title="" recolor="t" rotate="t" type="tile"/>
                <v:imagedata recolortarget="#22518b [3058]"/>
                <w10:wrap type="through" anchorx="margin" anchory="margi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61EA6D0E" wp14:editId="7966A579">
                <wp:simplePos x="0" y="0"/>
                <wp:positionH relativeFrom="margin">
                  <wp:align>center</wp:align>
                </wp:positionH>
                <wp:positionV relativeFrom="margin">
                  <wp:posOffset>494892</wp:posOffset>
                </wp:positionV>
                <wp:extent cx="3911600" cy="570230"/>
                <wp:effectExtent l="19050" t="19050" r="13970" b="2032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5B4BEE" w:rsidRPr="005B0F48" w:rsidRDefault="00C91049">
                            <w:pPr>
                              <w:pStyle w:val="Pieddepage"/>
                              <w:rPr>
                                <w:rFonts w:asciiTheme="majorHAnsi" w:hAnsiTheme="majorHAnsi"/>
                                <w:b/>
                                <w:smallCaps/>
                                <w:color w:val="000000" w:themeColor="text1"/>
                                <w:sz w:val="48"/>
                                <w:szCs w:val="96"/>
                                <w:lang w:val="fr-CA"/>
                              </w:rPr>
                            </w:pPr>
                            <w:r>
                              <w:rPr>
                                <w:rStyle w:val="TitreCar"/>
                                <w:b/>
                                <w:smallCaps/>
                                <w:color w:val="000000" w:themeColor="text1"/>
                                <w:sz w:val="48"/>
                                <w:lang w:val="fr-CA"/>
                              </w:rPr>
                              <w:t>infolettre – En bref</w:t>
                            </w:r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w14:anchorId="20734979" id="Title 1" o:spid="_x0000_s1026" style="position:absolute;margin-left:0;margin-top:38.95pt;width:308pt;height:44.9pt;z-index:251701248;visibility:visible;mso-wrap-style:none;mso-width-percent:550;mso-height-percent:110;mso-wrap-distance-left:36pt;mso-wrap-distance-top:0;mso-wrap-distance-right:36pt;mso-wrap-distance-bottom:0;mso-position-horizontal:center;mso-position-horizontal-relative:margin;mso-position-vertical:absolute;mso-position-vertical-relative:margin;mso-width-percent:55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:rsidR="005B4BEE" w:rsidRPr="005B0F48" w:rsidRDefault="00C91049">
                      <w:pPr>
                        <w:pStyle w:val="Pieddepage"/>
                        <w:rPr>
                          <w:rFonts w:asciiTheme="majorHAnsi" w:hAnsiTheme="majorHAnsi"/>
                          <w:b/>
                          <w:smallCaps/>
                          <w:color w:val="000000" w:themeColor="text1"/>
                          <w:sz w:val="48"/>
                          <w:szCs w:val="96"/>
                          <w:lang w:val="fr-CA"/>
                        </w:rPr>
                      </w:pPr>
                      <w:r>
                        <w:rPr>
                          <w:rStyle w:val="TitreCar"/>
                          <w:b/>
                          <w:smallCaps/>
                          <w:color w:val="000000" w:themeColor="text1"/>
                          <w:sz w:val="48"/>
                          <w:lang w:val="fr-CA"/>
                        </w:rPr>
                        <w:t>infolettre – En bref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E708AB" wp14:editId="47446FB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858000" cy="811530"/>
                <wp:effectExtent l="0" t="0" r="0" b="762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81204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34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38"/>
                              <w:gridCol w:w="3638"/>
                              <w:gridCol w:w="3567"/>
                            </w:tblGrid>
                            <w:tr w:rsidR="009D4C77" w:rsidTr="009D4C77">
                              <w:trPr>
                                <w:trHeight w:val="288"/>
                              </w:trPr>
                              <w:tc>
                                <w:tcPr>
                                  <w:tcW w:w="3643" w:type="dxa"/>
                                </w:tcPr>
                                <w:sdt>
                                  <w:sdtPr>
                                    <w:rPr>
                                      <w:bCs/>
                                      <w:sz w:val="24"/>
                                    </w:rPr>
                                    <w:alias w:val="Date"/>
                                    <w:id w:val="-1112748920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9D4C77" w:rsidRDefault="009D4C77" w:rsidP="009D4C7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sz w:val="24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643" w:type="dxa"/>
                                  <w:vAlign w:val="center"/>
                                </w:tcPr>
                                <w:p w:rsidR="009D4C77" w:rsidRPr="009D4C77" w:rsidRDefault="0023228F" w:rsidP="009D4C77">
                                  <w:pPr>
                                    <w:spacing w:after="0" w:line="240" w:lineRule="auto"/>
                                    <w:jc w:val="center"/>
                                  </w:pPr>
                                  <w:sdt>
                                    <w:sdtPr>
                                      <w:rPr>
                                        <w:sz w:val="24"/>
                                      </w:rPr>
                                      <w:alias w:val="Company"/>
                                      <w:id w:val="-625549403"/>
                                      <w:showingPlcHdr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D4C77" w:rsidRPr="009D4C77">
                                        <w:rPr>
                                          <w:sz w:val="24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sdt>
                                  <w:sdtPr>
                                    <w:rPr>
                                      <w:sz w:val="24"/>
                                    </w:rPr>
                                    <w:alias w:val="Volume"/>
                                    <w:tag w:val="Volume"/>
                                    <w:id w:val="531077796"/>
                                    <w:showingPlcHdr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:rsidR="009D4C77" w:rsidRPr="00AD612D" w:rsidRDefault="009D4C77" w:rsidP="009D4C7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:rsidR="005B4BEE" w:rsidRDefault="005B4BEE" w:rsidP="009D4C77"/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708AB" id="Rectangle 2" o:spid="_x0000_s1027" style="position:absolute;margin-left:488.8pt;margin-top:0;width:540pt;height:63.9pt;z-index:251700224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" fillcolor="#4f81bd [3204]" stroked="f" strokeweight="1.5pt">
                <v:textbox inset="0,21.6pt,0,0">
                  <w:txbxContent>
                    <w:tbl>
                      <w:tblPr>
                        <w:tblW w:w="5034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38"/>
                        <w:gridCol w:w="3638"/>
                        <w:gridCol w:w="3567"/>
                      </w:tblGrid>
                      <w:tr w:rsidR="009D4C77" w:rsidTr="009D4C77">
                        <w:trPr>
                          <w:trHeight w:val="288"/>
                        </w:trPr>
                        <w:tc>
                          <w:tcPr>
                            <w:tcW w:w="3643" w:type="dxa"/>
                          </w:tcPr>
                          <w:sdt>
                            <w:sdtPr>
                              <w:rPr>
                                <w:bCs/>
                                <w:sz w:val="24"/>
                              </w:rPr>
                              <w:alias w:val="Date"/>
                              <w:id w:val="-1112748920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9D4C77" w:rsidRDefault="009D4C77" w:rsidP="009D4C77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Cs/>
                                    <w:sz w:val="24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643" w:type="dxa"/>
                            <w:vAlign w:val="center"/>
                          </w:tcPr>
                          <w:p w:rsidR="009D4C77" w:rsidRPr="009D4C77" w:rsidRDefault="0023228F" w:rsidP="009D4C77">
                            <w:pPr>
                              <w:spacing w:after="0" w:line="240" w:lineRule="auto"/>
                              <w:jc w:val="center"/>
                            </w:pPr>
                            <w:sdt>
                              <w:sdtPr>
                                <w:rPr>
                                  <w:sz w:val="24"/>
                                </w:rPr>
                                <w:alias w:val="Company"/>
                                <w:id w:val="-625549403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D4C77" w:rsidRPr="009D4C77">
                                  <w:rPr>
                                    <w:sz w:val="24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572" w:type="dxa"/>
                          </w:tcPr>
                          <w:sdt>
                            <w:sdtPr>
                              <w:rPr>
                                <w:sz w:val="24"/>
                              </w:rPr>
                              <w:alias w:val="Volume"/>
                              <w:tag w:val="Volume"/>
                              <w:id w:val="531077796"/>
                              <w:showingPlcHdr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:rsidR="009D4C77" w:rsidRPr="00AD612D" w:rsidRDefault="009D4C77" w:rsidP="009D4C7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c>
                      </w:tr>
                    </w:tbl>
                    <w:p w:rsidR="005B4BEE" w:rsidRDefault="005B4BEE" w:rsidP="009D4C77"/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:rsidR="005B4BEE" w:rsidRPr="005B0F48" w:rsidRDefault="00515ABB">
      <w:pPr>
        <w:pStyle w:val="Titre1"/>
        <w:rPr>
          <w:b/>
          <w:lang w:val="fr-CA"/>
        </w:rPr>
      </w:pPr>
      <w:r w:rsidRPr="005B0F48">
        <w:rPr>
          <w:b/>
          <w:lang w:val="fr-CA"/>
        </w:rPr>
        <w:lastRenderedPageBreak/>
        <w:t>Enfin, le voilà!</w:t>
      </w:r>
      <w:r w:rsidR="005B0F48" w:rsidRPr="005B0F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4BEE" w:rsidRPr="00515ABB" w:rsidRDefault="00515ABB">
      <w:pPr>
        <w:pStyle w:val="Sous-titre"/>
        <w:rPr>
          <w:lang w:val="fr-CA"/>
        </w:rPr>
        <w:sectPr w:rsidR="005B4BEE" w:rsidRPr="00515ABB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 w:rsidRPr="00515ABB">
        <w:rPr>
          <w:lang w:val="fr-CA"/>
        </w:rPr>
        <w:t>Infolettre du PNAVD - Québec</w:t>
      </w:r>
      <w:r w:rsidR="0066021D" w:rsidRPr="00515ABB">
        <w:rPr>
          <w:lang w:val="fr-CA"/>
        </w:rPr>
        <w:t xml:space="preserve">  </w:t>
      </w:r>
    </w:p>
    <w:p w:rsidR="005D52BA" w:rsidRDefault="003C7359" w:rsidP="005D52BA">
      <w:pPr>
        <w:jc w:val="both"/>
        <w:rPr>
          <w:lang w:val="fr-CA"/>
        </w:rPr>
      </w:pPr>
      <w:r>
        <w:rPr>
          <w:noProof/>
          <w:lang w:val="fr-CA" w:eastAsia="fr-CA"/>
        </w:rPr>
        <w:lastRenderedPageBreak/>
        <mc:AlternateContent>
          <mc:Choice Requires="wps">
            <w:drawing>
              <wp:anchor distT="91440" distB="91440" distL="91440" distR="91440" simplePos="0" relativeHeight="251697152" behindDoc="0" locked="0" layoutInCell="1" allowOverlap="1" wp14:anchorId="37F184E9" wp14:editId="4784A4B4">
                <wp:simplePos x="0" y="0"/>
                <wp:positionH relativeFrom="column">
                  <wp:posOffset>-29845</wp:posOffset>
                </wp:positionH>
                <wp:positionV relativeFrom="margin">
                  <wp:posOffset>4051300</wp:posOffset>
                </wp:positionV>
                <wp:extent cx="3089910" cy="893445"/>
                <wp:effectExtent l="19050" t="19050" r="45085" b="40005"/>
                <wp:wrapSquare wrapText="bothSides"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9910" cy="893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BEE" w:rsidRPr="00982265" w:rsidRDefault="00982265">
                            <w:pPr>
                              <w:pStyle w:val="Citation"/>
                              <w:rPr>
                                <w:lang w:val="fr-CA"/>
                              </w:rPr>
                            </w:pPr>
                            <w:r w:rsidRPr="00982265">
                              <w:rPr>
                                <w:lang w:val="fr-CA"/>
                              </w:rPr>
                              <w:t>“Nous souhaitons que cet infolettre soit le reflet de votre pratique”</w:t>
                            </w:r>
                          </w:p>
                        </w:txbxContent>
                      </wps:txbx>
                      <wps:bodyPr rot="0" vert="horz" wrap="square" lIns="118872" tIns="73152" rIns="118872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49000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184E9" id="AutoShape 11" o:spid="_x0000_s1028" style="position:absolute;left:0;text-align:left;margin-left:-2.35pt;margin-top:319pt;width:243.3pt;height:70.35pt;z-index:251697152;visibility:visible;mso-wrap-style:square;mso-width-percent:490;mso-height-percent:0;mso-wrap-distance-left:7.2pt;mso-wrap-distance-top:7.2pt;mso-wrap-distance-right:7.2pt;mso-wrap-distance-bottom:7.2pt;mso-position-horizontal:absolute;mso-position-horizontal-relative:text;mso-position-vertical:absolute;mso-position-vertical-relative:margin;mso-width-percent:49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" fillcolor="white [3212]" strokecolor="#4f81bd [3204]" strokeweight="4.5pt">
                <v:stroke linestyle="thinThick"/>
                <v:textbox inset="9.36pt,5.76pt,9.36pt,2.88pt">
                  <w:txbxContent>
                    <w:p w:rsidR="005B4BEE" w:rsidRPr="00982265" w:rsidRDefault="00982265">
                      <w:pPr>
                        <w:pStyle w:val="Citation"/>
                        <w:rPr>
                          <w:lang w:val="fr-CA"/>
                        </w:rPr>
                      </w:pPr>
                      <w:r w:rsidRPr="00982265">
                        <w:rPr>
                          <w:lang w:val="fr-CA"/>
                        </w:rPr>
                        <w:t>“Nous souhaitons que cet infolettre soit le reflet de votre pratique”</w:t>
                      </w:r>
                    </w:p>
                  </w:txbxContent>
                </v:textbox>
                <w10:wrap type="square" anchory="margin"/>
              </v:rect>
            </w:pict>
          </mc:Fallback>
        </mc:AlternateContent>
      </w:r>
      <w:r w:rsidR="005D52BA" w:rsidRPr="005D52BA">
        <w:rPr>
          <w:lang w:val="fr-CA"/>
        </w:rPr>
        <w:t>Après plusieurs mois de travail acharné et d’efforts, nous sommes tr</w:t>
      </w:r>
      <w:r w:rsidR="005D52BA">
        <w:rPr>
          <w:lang w:val="fr-CA"/>
        </w:rPr>
        <w:t xml:space="preserve">ès fiers de vous transmettre notre tout premier </w:t>
      </w:r>
      <w:r w:rsidR="006E323C">
        <w:rPr>
          <w:lang w:val="fr-CA"/>
        </w:rPr>
        <w:t xml:space="preserve">infolettre officiel du PNAVD - </w:t>
      </w:r>
      <w:r w:rsidR="005D52BA">
        <w:rPr>
          <w:lang w:val="fr-CA"/>
        </w:rPr>
        <w:t>Québec!</w:t>
      </w:r>
      <w:r>
        <w:rPr>
          <w:lang w:val="fr-CA"/>
        </w:rPr>
        <w:t xml:space="preserve">  </w:t>
      </w:r>
      <w:r w:rsidR="005D52BA">
        <w:rPr>
          <w:lang w:val="fr-CA"/>
        </w:rPr>
        <w:t>La prémisse de cet infolettre est de vous communiquer toute information pertinente en lien avec votre profession d’inhalothérapeute œuvrant en assistance ventilatoire au sein des régions du Québec</w:t>
      </w:r>
      <w:r w:rsidR="006E323C">
        <w:rPr>
          <w:lang w:val="fr-CA"/>
        </w:rPr>
        <w:t xml:space="preserve"> </w:t>
      </w:r>
      <w:r w:rsidR="005D52BA">
        <w:rPr>
          <w:lang w:val="fr-CA"/>
        </w:rPr>
        <w:t xml:space="preserve">dont nous sommes le fiduciaire national. </w:t>
      </w:r>
    </w:p>
    <w:p w:rsidR="005D52BA" w:rsidRDefault="00263667" w:rsidP="005D52BA">
      <w:pPr>
        <w:jc w:val="both"/>
        <w:rPr>
          <w:lang w:val="fr-CA"/>
        </w:rPr>
      </w:pPr>
      <w:r w:rsidRPr="0005726C">
        <w:rPr>
          <w:noProof/>
          <w:lang w:val="fr-CA" w:eastAsia="fr-CA"/>
        </w:rPr>
        <mc:AlternateContent>
          <mc:Choice Requires="wps">
            <w:drawing>
              <wp:anchor distT="0" distB="0" distL="91440" distR="91440" simplePos="0" relativeHeight="251712512" behindDoc="0" locked="0" layoutInCell="1" allowOverlap="1" wp14:anchorId="5E974B57" wp14:editId="6D323BFE">
                <wp:simplePos x="0" y="0"/>
                <wp:positionH relativeFrom="column">
                  <wp:align>left</wp:align>
                </wp:positionH>
                <wp:positionV relativeFrom="margin">
                  <wp:posOffset>6016398</wp:posOffset>
                </wp:positionV>
                <wp:extent cx="6393815" cy="1991995"/>
                <wp:effectExtent l="0" t="0" r="6985" b="8255"/>
                <wp:wrapSquare wrapText="bothSides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815" cy="199199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rgbClr val="1F497D">
                                <a:tint val="95000"/>
                              </a:srgbClr>
                              <a:srgbClr val="1F497D">
                                <a:shade val="20000"/>
                              </a:srgb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ap="flat" cmpd="thinThick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726C" w:rsidRPr="00515ABB" w:rsidRDefault="0005726C" w:rsidP="0005726C">
                            <w:pPr>
                              <w:pStyle w:val="Titre1"/>
                              <w:spacing w:before="0"/>
                              <w:rPr>
                                <w:color w:val="FFFFFF" w:themeColor="background1"/>
                                <w:lang w:val="fr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CA"/>
                              </w:rPr>
                              <w:t>Programme national en assistance ventilatoire (PNAVD)</w:t>
                            </w:r>
                          </w:p>
                          <w:p w:rsidR="00C91049" w:rsidRDefault="0005726C" w:rsidP="00C91049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Le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PNAVD</w:t>
                            </w:r>
                            <w:r w:rsidR="00C91049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-Québec</w:t>
                            </w: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coexiste dans les locaux de l’Institut universitaire de cardiologie et pneumologie de Québec – Université Laval (IUCPQ-UL) avec le Programme national en oxygénothérapie à domicile (PNOD) au sein du Service régional de soins respiratoires spécialisés à domic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ile (SRSRSD).  </w:t>
                            </w:r>
                          </w:p>
                          <w:p w:rsidR="0005726C" w:rsidRPr="00BB5038" w:rsidRDefault="0005726C" w:rsidP="00C91049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Le PNAVD a pour </w:t>
                            </w: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mandat la gestion du programme po</w:t>
                            </w:r>
                            <w:r w:rsidR="00477D43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ur les régions du Centre et </w:t>
                            </w: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Est-du-Québec</w:t>
                            </w:r>
                            <w:r w:rsidR="00477D43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 :</w:t>
                            </w: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Bas-St-Laurent (01), Saguenay-Lac St-Jean (02), Québec (03), Mauricie et Centre-du-Québec (4), Côte-Nord (4), Nord-du-Québec (10), Gaspésie-Iles-de-la-Madeleine (11), Chaudières-Appalaches (12).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74B57" id="Rectangle 21" o:spid="_x0000_s1029" style="position:absolute;left:0;text-align:left;margin-left:0;margin-top:473.75pt;width:503.45pt;height:156.85pt;z-index:251712512;visibility:visible;mso-wrap-style:square;mso-width-percent:0;mso-height-percent:0;mso-wrap-distance-left:7.2pt;mso-wrap-distance-top:0;mso-wrap-distance-right:7.2pt;mso-wrap-distance-bottom:0;mso-position-horizontal:left;mso-position-horizontal-relative:text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H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RlAAAAAFJnaHRsb25nAAAF3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Y4QklNBAwAAAAAHeYAAAAB&#10;AAAAoAAAAHgAAAHgAADhAAAAHcoAGAAB/9j/4AAQSkZJRgABAgAASABIAAD/7QAMQWRvYmVfQ00A&#10;Af/uAA5BZG9iZQBkgAAAAAH/2wCEAAwICAgJCAwJCQwRCwoLERUPDAwPFRgTExUTExgRDAwMDAwM&#10;EQwMDAwMDAwMDAwMDAwMDAwMDAwMDAwMDAwMDAwBDQsLDQ4NEA4OEBQODg4UFA4ODg4UEQwMDAwM&#10;EREMDAwMDAwRDAwMDAwMDAwMDAwMDAwMDAwMDAwMDAwMDAwMDP/AABEIAHg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" stroked="f" strokeweight="4pt">
                <v:fill r:id="rId14" o:title="" recolor="t" rotate="t" type="tile"/>
                <v:stroke linestyle="thinThick"/>
                <v:imagedata recolortarget="#475f88"/>
                <v:textbox inset="14.4pt,14.4pt,14.4pt,14.4pt">
                  <w:txbxContent>
                    <w:p w:rsidR="0005726C" w:rsidRPr="00515ABB" w:rsidRDefault="0005726C" w:rsidP="0005726C">
                      <w:pPr>
                        <w:pStyle w:val="Titre1"/>
                        <w:spacing w:before="0"/>
                        <w:rPr>
                          <w:color w:val="FFFFFF" w:themeColor="background1"/>
                          <w:lang w:val="fr-CA"/>
                        </w:rPr>
                      </w:pPr>
                      <w:r>
                        <w:rPr>
                          <w:color w:val="FFFFFF" w:themeColor="background1"/>
                          <w:lang w:val="fr-CA"/>
                        </w:rPr>
                        <w:t>Programme national en assistance ventilatoire (PNAVD)</w:t>
                      </w:r>
                    </w:p>
                    <w:p w:rsidR="00C91049" w:rsidRDefault="0005726C" w:rsidP="00C91049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Le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PNAVD</w:t>
                      </w:r>
                      <w:r w:rsidR="00C91049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-Québec</w:t>
                      </w: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coexiste dans les locaux de l’Institut universitaire de cardiologie et pneumologie de Québec – Université Laval (IUCPQ-UL) avec le Programme national en oxygénothérapie à domicile (PNOD) au sein du Service régional de soins respiratoires spécialisés à domic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ile (SRSRSD).  </w:t>
                      </w:r>
                    </w:p>
                    <w:p w:rsidR="0005726C" w:rsidRPr="00BB5038" w:rsidRDefault="0005726C" w:rsidP="00C91049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Le PNAVD a pour </w:t>
                      </w: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mandat la gestion du programme po</w:t>
                      </w:r>
                      <w:r w:rsidR="00477D43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ur les régions du Centre et </w:t>
                      </w: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Est-du-Québec</w:t>
                      </w:r>
                      <w:r w:rsidR="00477D43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 :</w:t>
                      </w: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Bas-St-Laurent (01), Saguenay-Lac St-Jean (02), Québec (03), Mauricie et Centre-du-Québec (4), Côte-Nord (4), Nord-du-Québec (10), Gaspésie-Iles-de-la-Madeleine (11), Chaudières-Appalaches (12).</w:t>
                      </w:r>
                    </w:p>
                  </w:txbxContent>
                </v:textbox>
                <w10:wrap type="square" anchory="margin"/>
              </v:rect>
            </w:pict>
          </mc:Fallback>
        </mc:AlternateContent>
      </w:r>
      <w:r w:rsidR="005D52BA">
        <w:rPr>
          <w:lang w:val="fr-CA"/>
        </w:rPr>
        <w:t>Ce recueil d’information</w:t>
      </w:r>
      <w:r w:rsidR="009D4C77">
        <w:rPr>
          <w:lang w:val="fr-CA"/>
        </w:rPr>
        <w:t>s</w:t>
      </w:r>
      <w:r w:rsidR="005D52BA">
        <w:rPr>
          <w:lang w:val="fr-CA"/>
        </w:rPr>
        <w:t xml:space="preserve"> en bref permettra ainsi de rassembler les actualités et informations pertinentes à votre pratique que nous désirons vous transmettre afin </w:t>
      </w:r>
      <w:r w:rsidR="006E323C">
        <w:rPr>
          <w:lang w:val="fr-CA"/>
        </w:rPr>
        <w:t xml:space="preserve">de parfaire vos </w:t>
      </w:r>
      <w:r w:rsidR="005D52BA">
        <w:rPr>
          <w:lang w:val="fr-CA"/>
        </w:rPr>
        <w:t xml:space="preserve">connaissances et </w:t>
      </w:r>
      <w:r w:rsidR="006E323C">
        <w:rPr>
          <w:lang w:val="fr-CA"/>
        </w:rPr>
        <w:t xml:space="preserve">favoriser </w:t>
      </w:r>
      <w:r w:rsidR="005D52BA">
        <w:rPr>
          <w:lang w:val="fr-CA"/>
        </w:rPr>
        <w:t xml:space="preserve">une amélioration continue de votre pratique dans le but de maintenir des standards de </w:t>
      </w:r>
      <w:r w:rsidR="005D52BA">
        <w:rPr>
          <w:lang w:val="fr-CA"/>
        </w:rPr>
        <w:lastRenderedPageBreak/>
        <w:t>pratique exemplaires. Cet infolettre est spécialement conçu afin de diffuser toute l’information nécessaire à votre pratique</w:t>
      </w:r>
      <w:r w:rsidR="00BE6C6E">
        <w:rPr>
          <w:lang w:val="fr-CA"/>
        </w:rPr>
        <w:t xml:space="preserve"> professionnelle</w:t>
      </w:r>
      <w:r w:rsidR="006E323C">
        <w:rPr>
          <w:lang w:val="fr-CA"/>
        </w:rPr>
        <w:t xml:space="preserve">.  Ainsi, </w:t>
      </w:r>
      <w:r w:rsidR="00BE6C6E">
        <w:rPr>
          <w:lang w:val="fr-CA"/>
        </w:rPr>
        <w:t>les nouveautés en assistance</w:t>
      </w:r>
      <w:r w:rsidR="005D52BA">
        <w:rPr>
          <w:lang w:val="fr-CA"/>
        </w:rPr>
        <w:t xml:space="preserve"> ventilatoire</w:t>
      </w:r>
      <w:r w:rsidR="00BE6C6E">
        <w:rPr>
          <w:lang w:val="fr-CA"/>
        </w:rPr>
        <w:t xml:space="preserve"> ainsi que les opportunités de formation continue</w:t>
      </w:r>
      <w:r w:rsidR="005D52BA">
        <w:rPr>
          <w:lang w:val="fr-CA"/>
        </w:rPr>
        <w:t xml:space="preserve"> dans l’optique d</w:t>
      </w:r>
      <w:r w:rsidR="00BE6C6E">
        <w:rPr>
          <w:lang w:val="fr-CA"/>
        </w:rPr>
        <w:t>’un soutien amélioré de notre part envers votre pratique d’inhalothérapeute associée au PNAVD – Québec</w:t>
      </w:r>
      <w:r w:rsidR="006E323C">
        <w:rPr>
          <w:lang w:val="fr-CA"/>
        </w:rPr>
        <w:t xml:space="preserve"> vous y seront partagées</w:t>
      </w:r>
      <w:r w:rsidR="00BE6C6E">
        <w:rPr>
          <w:lang w:val="fr-CA"/>
        </w:rPr>
        <w:t>.</w:t>
      </w:r>
    </w:p>
    <w:p w:rsidR="00BE6C6E" w:rsidRDefault="00BE6C6E" w:rsidP="005D52BA">
      <w:pPr>
        <w:jc w:val="both"/>
        <w:rPr>
          <w:lang w:val="fr-CA"/>
        </w:rPr>
      </w:pPr>
      <w:r>
        <w:rPr>
          <w:lang w:val="fr-CA"/>
        </w:rPr>
        <w:t>Nous souhaitons que cet infolettre soit le reflet de votre pratique, ainsi tout commentaire et/ou suggestion seront appréciés et considérés afin de rendre cet outil de support à votre pratique le plus pr</w:t>
      </w:r>
      <w:r w:rsidR="00BA6C86">
        <w:rPr>
          <w:lang w:val="fr-CA"/>
        </w:rPr>
        <w:t xml:space="preserve">ès possible de votre réalité.  </w:t>
      </w:r>
      <w:r>
        <w:rPr>
          <w:lang w:val="fr-CA"/>
        </w:rPr>
        <w:t>Une section vous sera également réservée</w:t>
      </w:r>
      <w:r w:rsidR="006E323C">
        <w:rPr>
          <w:lang w:val="fr-CA"/>
        </w:rPr>
        <w:t xml:space="preserve"> lors des prochaines versions</w:t>
      </w:r>
      <w:r>
        <w:rPr>
          <w:lang w:val="fr-CA"/>
        </w:rPr>
        <w:t xml:space="preserve"> afin de répondre </w:t>
      </w:r>
      <w:r w:rsidR="00BA6C86">
        <w:rPr>
          <w:lang w:val="fr-CA"/>
        </w:rPr>
        <w:t>à certaines interrogations</w:t>
      </w:r>
      <w:r w:rsidR="006E323C">
        <w:rPr>
          <w:lang w:val="fr-CA"/>
        </w:rPr>
        <w:t xml:space="preserve"> cliniques</w:t>
      </w:r>
      <w:r w:rsidR="00BA6C86">
        <w:rPr>
          <w:lang w:val="fr-CA"/>
        </w:rPr>
        <w:t xml:space="preserve"> récurrentes.</w:t>
      </w:r>
    </w:p>
    <w:p w:rsidR="00BA6C86" w:rsidRDefault="00BA6C86" w:rsidP="005D52BA">
      <w:pPr>
        <w:jc w:val="both"/>
        <w:rPr>
          <w:lang w:val="fr-CA"/>
        </w:rPr>
      </w:pPr>
      <w:r>
        <w:rPr>
          <w:lang w:val="fr-CA"/>
        </w:rPr>
        <w:t>Nos sincères salutations,</w:t>
      </w:r>
    </w:p>
    <w:p w:rsidR="00BA6C86" w:rsidRPr="004D362D" w:rsidRDefault="00BA6C86" w:rsidP="005D52BA">
      <w:pPr>
        <w:jc w:val="both"/>
        <w:rPr>
          <w:b/>
          <w:i/>
          <w:lang w:val="fr-CA"/>
        </w:rPr>
      </w:pPr>
      <w:r w:rsidRPr="00BA6C86">
        <w:rPr>
          <w:lang w:val="fr-CA"/>
        </w:rPr>
        <w:t xml:space="preserve">                                       </w:t>
      </w:r>
      <w:r w:rsidRPr="004D362D">
        <w:rPr>
          <w:b/>
          <w:i/>
          <w:color w:val="548DD4" w:themeColor="text2" w:themeTint="99"/>
          <w:sz w:val="28"/>
          <w:lang w:val="fr-CA"/>
        </w:rPr>
        <w:t>Le PNAVD - Québec</w:t>
      </w:r>
    </w:p>
    <w:p w:rsidR="006920D6" w:rsidRPr="005D52BA" w:rsidRDefault="006920D6">
      <w:pPr>
        <w:rPr>
          <w:lang w:val="fr-CA"/>
        </w:rPr>
        <w:sectPr w:rsidR="006920D6" w:rsidRPr="005D52BA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</w:p>
    <w:p w:rsidR="006920D6" w:rsidRDefault="00C33468" w:rsidP="00C33468">
      <w:pPr>
        <w:pStyle w:val="Titre1"/>
        <w:ind w:right="-126"/>
        <w:rPr>
          <w:b/>
          <w:lang w:val="fr-CA"/>
        </w:rPr>
      </w:pPr>
      <w:r>
        <w:rPr>
          <w:b/>
          <w:lang w:val="fr-CA"/>
        </w:rPr>
        <w:lastRenderedPageBreak/>
        <w:t xml:space="preserve">Nouveauté : </w:t>
      </w:r>
      <w:r w:rsidR="00BB5038">
        <w:rPr>
          <w:b/>
          <w:lang w:val="fr-CA"/>
        </w:rPr>
        <w:t>accès Internet sécurisé</w:t>
      </w:r>
      <w:r>
        <w:rPr>
          <w:b/>
          <w:lang w:val="fr-CA"/>
        </w:rPr>
        <w:t xml:space="preserve"> pour les intervenants</w:t>
      </w:r>
    </w:p>
    <w:p w:rsidR="00C33468" w:rsidRDefault="00BB5038" w:rsidP="00C33468">
      <w:pPr>
        <w:pStyle w:val="Sous-titre"/>
        <w:rPr>
          <w:lang w:val="fr-CA"/>
        </w:rPr>
      </w:pPr>
      <w:r>
        <w:rPr>
          <w:lang w:val="fr-CA"/>
        </w:rPr>
        <w:t xml:space="preserve">Section unique via le </w:t>
      </w:r>
      <w:r w:rsidR="00C33468">
        <w:rPr>
          <w:lang w:val="fr-CA"/>
        </w:rPr>
        <w:t>Site Internet</w:t>
      </w:r>
      <w:r>
        <w:rPr>
          <w:lang w:val="fr-CA"/>
        </w:rPr>
        <w:t xml:space="preserve"> de L’</w:t>
      </w:r>
      <w:r w:rsidR="00C33468">
        <w:rPr>
          <w:lang w:val="fr-CA"/>
        </w:rPr>
        <w:t xml:space="preserve">IUCPQ-UL </w:t>
      </w:r>
    </w:p>
    <w:p w:rsidR="00C33468" w:rsidRDefault="00C33468" w:rsidP="007E30CA">
      <w:pPr>
        <w:jc w:val="both"/>
        <w:rPr>
          <w:lang w:val="fr-CA"/>
        </w:rPr>
      </w:pPr>
      <w:r>
        <w:rPr>
          <w:lang w:val="fr-CA"/>
        </w:rPr>
        <w:t>Sur le site Internet de l’Institut universitaire de cardiologie et pneumologie de Québec</w:t>
      </w:r>
      <w:r w:rsidR="007E30CA">
        <w:rPr>
          <w:lang w:val="fr-CA"/>
        </w:rPr>
        <w:t>- Université Laval (IUCPQ-UL)</w:t>
      </w:r>
      <w:r>
        <w:rPr>
          <w:lang w:val="fr-CA"/>
        </w:rPr>
        <w:t>, se retrouve maintenant une section sécurisée</w:t>
      </w:r>
      <w:r w:rsidR="007E30CA">
        <w:rPr>
          <w:lang w:val="fr-CA"/>
        </w:rPr>
        <w:t xml:space="preserve"> « PNAVD – Québec »</w:t>
      </w:r>
      <w:r>
        <w:rPr>
          <w:lang w:val="fr-CA"/>
        </w:rPr>
        <w:t xml:space="preserve">, destinée aux intervenants œuvrant en assistance ventilatoire </w:t>
      </w:r>
      <w:r w:rsidR="00C91049">
        <w:rPr>
          <w:lang w:val="fr-CA"/>
        </w:rPr>
        <w:t xml:space="preserve">principalement ceux </w:t>
      </w:r>
      <w:r>
        <w:rPr>
          <w:lang w:val="fr-CA"/>
        </w:rPr>
        <w:t>en lien avec le PNAVD – Québec.</w:t>
      </w:r>
      <w:r w:rsidR="007E30CA">
        <w:rPr>
          <w:lang w:val="fr-CA"/>
        </w:rPr>
        <w:t xml:space="preserve">  Cette nouvelle section regorge d’une multitude d</w:t>
      </w:r>
      <w:r w:rsidR="00C91049">
        <w:rPr>
          <w:lang w:val="fr-CA"/>
        </w:rPr>
        <w:t xml:space="preserve">’outils d’aide à la pratique, </w:t>
      </w:r>
      <w:r w:rsidR="007E30CA">
        <w:rPr>
          <w:lang w:val="fr-CA"/>
        </w:rPr>
        <w:t xml:space="preserve">d’informations </w:t>
      </w:r>
      <w:r w:rsidR="00C91049">
        <w:rPr>
          <w:lang w:val="fr-CA"/>
        </w:rPr>
        <w:t>ainsi que de</w:t>
      </w:r>
      <w:r w:rsidR="007E30CA">
        <w:rPr>
          <w:lang w:val="fr-CA"/>
        </w:rPr>
        <w:t xml:space="preserve"> formations.</w:t>
      </w:r>
    </w:p>
    <w:p w:rsidR="007E30CA" w:rsidRDefault="007E30CA" w:rsidP="007E30CA">
      <w:pPr>
        <w:jc w:val="both"/>
        <w:rPr>
          <w:lang w:val="fr-CA"/>
        </w:rPr>
      </w:pPr>
      <w:r>
        <w:rPr>
          <w:lang w:val="fr-CA"/>
        </w:rPr>
        <w:t xml:space="preserve">Vous pouvez y accéder via le lien suivant : </w:t>
      </w:r>
    </w:p>
    <w:p w:rsidR="007E30CA" w:rsidRPr="00716F42" w:rsidRDefault="00716F42" w:rsidP="00716F42">
      <w:pPr>
        <w:pStyle w:val="Style5"/>
        <w:rPr>
          <w:rStyle w:val="Lienhypertexte"/>
        </w:rPr>
      </w:pPr>
      <w:r>
        <w:fldChar w:fldCharType="begin"/>
      </w:r>
      <w:r>
        <w:instrText xml:space="preserve"> HYPERLINK "http://iucpq.qc.ca/fr/soins-et-services/autres-specialites-et-services/SRSRSD/pnavd-quebec" </w:instrText>
      </w:r>
      <w:r>
        <w:fldChar w:fldCharType="separate"/>
      </w:r>
      <w:r w:rsidRPr="00716F42">
        <w:rPr>
          <w:rStyle w:val="Lienhypertexte"/>
        </w:rPr>
        <w:t>http://iucpq.qc.ca/fr/soins-et-services/autres-specialites-et-services/SRSRSD/pnavd-quebec</w:t>
      </w:r>
    </w:p>
    <w:p w:rsidR="007E30CA" w:rsidRDefault="00716F42" w:rsidP="007E30CA">
      <w:pPr>
        <w:jc w:val="both"/>
        <w:rPr>
          <w:lang w:val="fr-CA"/>
        </w:rPr>
      </w:pPr>
      <w:r>
        <w:rPr>
          <w:color w:val="548DD4" w:themeColor="text2" w:themeTint="99"/>
          <w:lang w:val="fr-CA"/>
        </w:rPr>
        <w:fldChar w:fldCharType="end"/>
      </w:r>
      <w:r w:rsidR="00C91049">
        <w:rPr>
          <w:lang w:val="fr-CA"/>
        </w:rPr>
        <w:t>Une</w:t>
      </w:r>
      <w:r w:rsidR="007E30CA">
        <w:rPr>
          <w:lang w:val="fr-CA"/>
        </w:rPr>
        <w:t xml:space="preserve"> pastille bleue d’accès direct « PNAVD – Québec » se retrouve</w:t>
      </w:r>
      <w:r w:rsidR="00C91049">
        <w:rPr>
          <w:lang w:val="fr-CA"/>
        </w:rPr>
        <w:t>ra</w:t>
      </w:r>
      <w:r w:rsidR="007E30CA">
        <w:rPr>
          <w:lang w:val="fr-CA"/>
        </w:rPr>
        <w:t xml:space="preserve"> sur la page d’accueil principale</w:t>
      </w:r>
      <w:r w:rsidR="00982265">
        <w:rPr>
          <w:lang w:val="fr-CA"/>
        </w:rPr>
        <w:t xml:space="preserve"> du site Internet de l’Institut (</w:t>
      </w:r>
      <w:hyperlink r:id="rId15" w:history="1">
        <w:r w:rsidR="00982265" w:rsidRPr="00982265">
          <w:rPr>
            <w:rStyle w:val="Lienhypertexte"/>
            <w:lang w:val="fr-CA"/>
          </w:rPr>
          <w:t>iucpq.qc.ca</w:t>
        </w:r>
      </w:hyperlink>
      <w:r w:rsidR="00982265">
        <w:rPr>
          <w:lang w:val="fr-CA"/>
        </w:rPr>
        <w:t>)</w:t>
      </w:r>
      <w:r w:rsidR="0023228F">
        <w:rPr>
          <w:lang w:val="fr-CA"/>
        </w:rPr>
        <w:t xml:space="preserve"> temporairement</w:t>
      </w:r>
      <w:r w:rsidR="007E30CA">
        <w:rPr>
          <w:lang w:val="fr-CA"/>
        </w:rPr>
        <w:t xml:space="preserve">. </w:t>
      </w:r>
      <w:r w:rsidR="0023228F">
        <w:rPr>
          <w:lang w:val="fr-CA"/>
        </w:rPr>
        <w:t xml:space="preserve"> Sinon, l</w:t>
      </w:r>
      <w:r w:rsidR="007E30CA">
        <w:rPr>
          <w:lang w:val="fr-CA"/>
        </w:rPr>
        <w:t xml:space="preserve">a section sécurisée «  PNAVD – Québec » </w:t>
      </w:r>
      <w:r w:rsidR="0023228F">
        <w:rPr>
          <w:lang w:val="fr-CA"/>
        </w:rPr>
        <w:t xml:space="preserve">est </w:t>
      </w:r>
      <w:r w:rsidR="007E30CA">
        <w:rPr>
          <w:lang w:val="fr-CA"/>
        </w:rPr>
        <w:t>également disponible sous le menu « Professionnels de la santé » de la page d’accueil principale</w:t>
      </w:r>
      <w:r w:rsidR="00C91049">
        <w:rPr>
          <w:lang w:val="fr-CA"/>
        </w:rPr>
        <w:t xml:space="preserve"> du site Internet de l’IUCPQ-UL</w:t>
      </w:r>
      <w:r w:rsidR="007E30CA">
        <w:rPr>
          <w:lang w:val="fr-CA"/>
        </w:rPr>
        <w:t>.</w:t>
      </w:r>
    </w:p>
    <w:p w:rsidR="00C33468" w:rsidRPr="00C33468" w:rsidRDefault="00C33468" w:rsidP="00C33468">
      <w:pPr>
        <w:rPr>
          <w:lang w:val="fr-CA"/>
        </w:rPr>
      </w:pPr>
      <w:r>
        <w:rPr>
          <w:lang w:val="fr-CA"/>
        </w:rPr>
        <w:t>Le mot de passe</w:t>
      </w:r>
      <w:r w:rsidR="0023228F">
        <w:rPr>
          <w:lang w:val="fr-CA"/>
        </w:rPr>
        <w:t xml:space="preserve"> ainsi que le nom d’utilisateurs</w:t>
      </w:r>
      <w:r>
        <w:rPr>
          <w:lang w:val="fr-CA"/>
        </w:rPr>
        <w:t xml:space="preserve"> vous sera transmi</w:t>
      </w:r>
      <w:r w:rsidR="007E30CA">
        <w:rPr>
          <w:lang w:val="fr-CA"/>
        </w:rPr>
        <w:t xml:space="preserve">s sous peu par le biais d’un courriel à venir en provenance du PNAVD </w:t>
      </w:r>
      <w:r w:rsidR="00C91049">
        <w:rPr>
          <w:lang w:val="fr-CA"/>
        </w:rPr>
        <w:t>–</w:t>
      </w:r>
      <w:r w:rsidR="007E30CA">
        <w:rPr>
          <w:lang w:val="fr-CA"/>
        </w:rPr>
        <w:t xml:space="preserve"> Québec</w:t>
      </w:r>
      <w:r w:rsidR="00C91049">
        <w:rPr>
          <w:lang w:val="fr-CA"/>
        </w:rPr>
        <w:t>.</w:t>
      </w:r>
      <w:bookmarkStart w:id="0" w:name="_GoBack"/>
      <w:bookmarkEnd w:id="0"/>
    </w:p>
    <w:p w:rsidR="006920D6" w:rsidRDefault="00C33468">
      <w:pPr>
        <w:pStyle w:val="Titre1"/>
        <w:rPr>
          <w:b/>
          <w:lang w:val="fr-CA"/>
        </w:rPr>
      </w:pPr>
      <w:r>
        <w:rPr>
          <w:b/>
          <w:lang w:val="fr-CA"/>
        </w:rPr>
        <w:t>Nouvelle adresse de messagerie</w:t>
      </w:r>
    </w:p>
    <w:p w:rsidR="00C33468" w:rsidRDefault="00C33468" w:rsidP="00C33468">
      <w:pPr>
        <w:pStyle w:val="Sous-titre"/>
        <w:rPr>
          <w:lang w:val="fr-CA"/>
        </w:rPr>
      </w:pPr>
      <w:r>
        <w:rPr>
          <w:lang w:val="fr-CA"/>
        </w:rPr>
        <w:t>Courriel pour la coordonnatrice du PNAVD – Québec</w:t>
      </w:r>
    </w:p>
    <w:p w:rsidR="006920D6" w:rsidRDefault="00C33468" w:rsidP="00C91049">
      <w:pPr>
        <w:jc w:val="both"/>
        <w:rPr>
          <w:rStyle w:val="Style4Car"/>
          <w:b/>
          <w:sz w:val="24"/>
        </w:rPr>
      </w:pPr>
      <w:r>
        <w:rPr>
          <w:lang w:val="fr-CA"/>
        </w:rPr>
        <w:t>Étant donné l’abondance de courriels et messages destinés à la coordonnatrice technique du PNAVD – Québec,</w:t>
      </w:r>
      <w:r w:rsidR="007E30CA">
        <w:rPr>
          <w:lang w:val="fr-CA"/>
        </w:rPr>
        <w:t xml:space="preserve"> il a été convenu</w:t>
      </w:r>
      <w:r>
        <w:rPr>
          <w:lang w:val="fr-CA"/>
        </w:rPr>
        <w:t xml:space="preserve"> de centraliser ces derniers</w:t>
      </w:r>
      <w:r w:rsidR="007E30CA">
        <w:rPr>
          <w:lang w:val="fr-CA"/>
        </w:rPr>
        <w:t xml:space="preserve"> afin de </w:t>
      </w:r>
      <w:r>
        <w:rPr>
          <w:lang w:val="fr-CA"/>
        </w:rPr>
        <w:t xml:space="preserve">limiter les délais de réponse et </w:t>
      </w:r>
      <w:r w:rsidR="007E30CA">
        <w:rPr>
          <w:lang w:val="fr-CA"/>
        </w:rPr>
        <w:t xml:space="preserve">ainsi assurer </w:t>
      </w:r>
      <w:r>
        <w:rPr>
          <w:lang w:val="fr-CA"/>
        </w:rPr>
        <w:t>un meilleur suivi auprès d</w:t>
      </w:r>
      <w:r w:rsidR="007E30CA">
        <w:rPr>
          <w:lang w:val="fr-CA"/>
        </w:rPr>
        <w:t xml:space="preserve">es intervenants. </w:t>
      </w:r>
      <w:r>
        <w:rPr>
          <w:lang w:val="fr-CA"/>
        </w:rPr>
        <w:t xml:space="preserve"> </w:t>
      </w:r>
      <w:r w:rsidR="007E30CA">
        <w:rPr>
          <w:lang w:val="fr-CA"/>
        </w:rPr>
        <w:t>D</w:t>
      </w:r>
      <w:r>
        <w:rPr>
          <w:lang w:val="fr-CA"/>
        </w:rPr>
        <w:t xml:space="preserve">orénavant, pour toute communication </w:t>
      </w:r>
      <w:r w:rsidR="00C91049">
        <w:rPr>
          <w:lang w:val="fr-CA"/>
        </w:rPr>
        <w:t xml:space="preserve">via </w:t>
      </w:r>
      <w:r>
        <w:rPr>
          <w:lang w:val="fr-CA"/>
        </w:rPr>
        <w:t>courriel, plutôt que d’adresser personnellement vos messages à Mme Nathalie Poirier,</w:t>
      </w:r>
      <w:r w:rsidR="00C91049">
        <w:rPr>
          <w:lang w:val="fr-CA"/>
        </w:rPr>
        <w:t xml:space="preserve"> coordonnatrice technique du PNAVD-Québec, </w:t>
      </w:r>
      <w:r>
        <w:rPr>
          <w:lang w:val="fr-CA"/>
        </w:rPr>
        <w:t>veuillez les transmettre à l’adresse électronique suivante :</w:t>
      </w:r>
      <w:r w:rsidRPr="007E30CA">
        <w:rPr>
          <w:b/>
          <w:sz w:val="24"/>
          <w:lang w:val="fr-CA"/>
        </w:rPr>
        <w:t xml:space="preserve"> </w:t>
      </w:r>
      <w:hyperlink r:id="rId16" w:history="1">
        <w:r w:rsidR="007E30CA" w:rsidRPr="007E30CA">
          <w:rPr>
            <w:rStyle w:val="Style4Car"/>
            <w:b/>
            <w:sz w:val="24"/>
          </w:rPr>
          <w:t>iucpq.pnavd@ssss.gouv.qc.ca</w:t>
        </w:r>
      </w:hyperlink>
    </w:p>
    <w:p w:rsidR="0060714B" w:rsidRDefault="00263667" w:rsidP="007E30CA">
      <w:pPr>
        <w:jc w:val="both"/>
        <w:rPr>
          <w:rStyle w:val="Style4Car"/>
          <w:b/>
          <w:sz w:val="24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91440" distR="91440" simplePos="0" relativeHeight="251706368" behindDoc="0" locked="0" layoutInCell="1" allowOverlap="1" wp14:anchorId="73851C5D" wp14:editId="549E2188">
                <wp:simplePos x="0" y="0"/>
                <wp:positionH relativeFrom="margin">
                  <wp:posOffset>-65405</wp:posOffset>
                </wp:positionH>
                <wp:positionV relativeFrom="margin">
                  <wp:posOffset>5279390</wp:posOffset>
                </wp:positionV>
                <wp:extent cx="6612255" cy="1849120"/>
                <wp:effectExtent l="0" t="0" r="0" b="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255" cy="184912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BEE" w:rsidRPr="00515ABB" w:rsidRDefault="0005726C">
                            <w:pPr>
                              <w:pStyle w:val="Titre1"/>
                              <w:spacing w:before="0"/>
                              <w:rPr>
                                <w:color w:val="FFFFFF" w:themeColor="background1"/>
                                <w:lang w:val="fr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CA"/>
                              </w:rPr>
                              <w:t>Cadre de référence du programme national d’assistance ventilatoire à domicile (PNAVD)</w:t>
                            </w:r>
                          </w:p>
                          <w:p w:rsidR="005B4BEE" w:rsidRPr="00BB5038" w:rsidRDefault="00B1310F" w:rsidP="0005726C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Le PNAVD-Québec au sein du SRSRSD</w:t>
                            </w:r>
                            <w:r w:rsidR="0005726C" w:rsidRPr="0005726C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de l’IUCPQ-UL est l’un des 2 fiduciaires nationaux du Ministère de l</w:t>
                            </w:r>
                            <w:r w:rsidR="00C91049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a santé et des services sociaux</w:t>
                            </w:r>
                            <w:r w:rsidR="008E388C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(MSSS)</w:t>
                            </w:r>
                            <w:r w:rsidR="00C91049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pour le programme national d’assistance ventilatoire à domicile (PNAVD).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 Voici le</w:t>
                            </w:r>
                            <w:r w:rsidRPr="00B1310F">
                              <w:rPr>
                                <w:color w:val="FFC000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23228F">
                              <w:fldChar w:fldCharType="begin"/>
                            </w:r>
                            <w:r w:rsidR="0023228F" w:rsidRPr="0023228F">
                              <w:rPr>
                                <w:lang w:val="fr-CA"/>
                              </w:rPr>
                              <w:instrText xml:space="preserve"> HYPER</w:instrText>
                            </w:r>
                            <w:r w:rsidR="0023228F" w:rsidRPr="0023228F">
                              <w:rPr>
                                <w:lang w:val="fr-CA"/>
                              </w:rPr>
                              <w:instrText xml:space="preserve">LINK "http://publications.msss.gouv.qc.ca/msss/document-000645/" </w:instrText>
                            </w:r>
                            <w:r w:rsidR="0023228F">
                              <w:fldChar w:fldCharType="separate"/>
                            </w:r>
                            <w:r w:rsidRPr="00B1310F">
                              <w:rPr>
                                <w:rStyle w:val="Lienhypertexte"/>
                                <w:color w:val="FFC000"/>
                                <w:sz w:val="24"/>
                                <w:szCs w:val="24"/>
                                <w:lang w:val="fr-CA"/>
                              </w:rPr>
                              <w:t>cadre de référence</w:t>
                            </w:r>
                            <w:r w:rsidR="0023228F">
                              <w:rPr>
                                <w:rStyle w:val="Lienhypertexte"/>
                                <w:color w:val="FFC000"/>
                                <w:sz w:val="24"/>
                                <w:szCs w:val="24"/>
                                <w:lang w:val="fr-CA"/>
                              </w:rPr>
                              <w:fldChar w:fldCharType="end"/>
                            </w:r>
                            <w:r w:rsidR="008E388C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du MSSS pour le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PNAVD.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51C5D" id="Rectangle 6" o:spid="_x0000_s1030" style="position:absolute;left:0;text-align:left;margin-left:-5.15pt;margin-top:415.7pt;width:520.65pt;height:145.6pt;z-index:251706368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H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RlAAAAAFJnaHRsb25nAAAF3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Y4QklNBAwAAAAAHeYAAAABAAAAoAAAAHgA&#10;AAHgAADhAAAAHcoAGAAB/9j/4AAQSkZJRgABAgAASABIAAD/7QAMQWRvYmVfQ00AAf/uAA5BZG9i&#10;ZQBkgAAAAAH/2wCEAAwICAgJCAwJCQwRCwoLERUPDAwPFRgTExUTExgRDAwMDAwMEQwMDAwMDAwM&#10;DAwMDAwMDAwMDAwMDAwMDAwMDAwBDQsLDQ4NEA4OEBQODg4UFA4ODg4UEQwMDAwMEREMDAwMDAwR&#10;DAwMDAwMDAwMDAwMDAwMDAwMDAwMDAwMDAwMDP/AABEIAH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" stroked="f" strokeweight="4pt">
                <v:fill r:id="rId18" o:title="" recolor="t" rotate="t" type="tile"/>
                <v:stroke linestyle="thinThick"/>
                <v:imagedata recolortarget="#22518b [3058]"/>
                <v:textbox inset="14.4pt,14.4pt,14.4pt,14.4pt">
                  <w:txbxContent>
                    <w:p w:rsidR="005B4BEE" w:rsidRPr="00515ABB" w:rsidRDefault="0005726C">
                      <w:pPr>
                        <w:pStyle w:val="Titre1"/>
                        <w:spacing w:before="0"/>
                        <w:rPr>
                          <w:color w:val="FFFFFF" w:themeColor="background1"/>
                          <w:lang w:val="fr-CA"/>
                        </w:rPr>
                      </w:pPr>
                      <w:r>
                        <w:rPr>
                          <w:color w:val="FFFFFF" w:themeColor="background1"/>
                          <w:lang w:val="fr-CA"/>
                        </w:rPr>
                        <w:t>Cadre de référence du programme national d’assistance ventilatoire à domicile (PNAVD)</w:t>
                      </w:r>
                    </w:p>
                    <w:p w:rsidR="005B4BEE" w:rsidRPr="00BB5038" w:rsidRDefault="00B1310F" w:rsidP="0005726C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Le PNAVD-Québec au sein du SRSRSD</w:t>
                      </w:r>
                      <w:r w:rsidR="0005726C" w:rsidRPr="0005726C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de l’IUCPQ-UL est l’un des 2 fiduciaires nationaux du Ministère de l</w:t>
                      </w:r>
                      <w:r w:rsidR="00C91049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a santé et des services sociaux</w:t>
                      </w:r>
                      <w:r w:rsidR="008E388C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(MSSS)</w:t>
                      </w:r>
                      <w:r w:rsidR="00C91049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pour le programme national d’assistance ventilatoire à domicile (PNAVD).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 Voici le</w:t>
                      </w:r>
                      <w:r w:rsidRPr="00B1310F">
                        <w:rPr>
                          <w:color w:val="FFC000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hyperlink r:id="rId19" w:history="1">
                        <w:r w:rsidRPr="00B1310F">
                          <w:rPr>
                            <w:rStyle w:val="Lienhypertexte"/>
                            <w:color w:val="FFC000"/>
                            <w:sz w:val="24"/>
                            <w:szCs w:val="24"/>
                            <w:lang w:val="fr-CA"/>
                          </w:rPr>
                          <w:t>cadre de référence</w:t>
                        </w:r>
                      </w:hyperlink>
                      <w:r w:rsidR="008E388C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du MSSS pour le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PNAVD.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B4BEE" w:rsidRPr="00125644" w:rsidRDefault="00767C6A">
      <w:pPr>
        <w:pStyle w:val="Titre1"/>
        <w:rPr>
          <w:b/>
          <w:lang w:val="fr-CA"/>
        </w:rPr>
      </w:pPr>
      <w:r>
        <w:rPr>
          <w:b/>
          <w:lang w:val="fr-CA"/>
        </w:rPr>
        <w:lastRenderedPageBreak/>
        <w:t>Guides d’enseignement aux usagers</w:t>
      </w:r>
    </w:p>
    <w:p w:rsidR="005B4BEE" w:rsidRPr="00125644" w:rsidRDefault="00C91049">
      <w:pPr>
        <w:pStyle w:val="Sous-titre"/>
        <w:rPr>
          <w:lang w:val="fr-CA"/>
        </w:rPr>
        <w:sectPr w:rsidR="005B4BEE" w:rsidRPr="00125644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rPr>
          <w:lang w:val="fr-CA"/>
        </w:rPr>
        <w:t xml:space="preserve">Appareils </w:t>
      </w:r>
      <w:r w:rsidR="00767C6A">
        <w:rPr>
          <w:lang w:val="fr-CA"/>
        </w:rPr>
        <w:t>bi-niveaux</w:t>
      </w:r>
      <w:r>
        <w:rPr>
          <w:lang w:val="fr-CA"/>
        </w:rPr>
        <w:t>, volumétriques et interfaces</w:t>
      </w:r>
    </w:p>
    <w:p w:rsidR="00BA6F47" w:rsidRDefault="00125644" w:rsidP="00BA6F47">
      <w:pPr>
        <w:jc w:val="both"/>
        <w:rPr>
          <w:lang w:val="fr-CA"/>
        </w:rPr>
      </w:pPr>
      <w:r w:rsidRPr="00125644">
        <w:rPr>
          <w:lang w:val="fr-CA"/>
        </w:rPr>
        <w:lastRenderedPageBreak/>
        <w:t xml:space="preserve">Le PNAVD – Québec a </w:t>
      </w:r>
      <w:r>
        <w:rPr>
          <w:lang w:val="fr-CA"/>
        </w:rPr>
        <w:t>élaboré plusieurs guides d’</w:t>
      </w:r>
      <w:r w:rsidR="00300D08">
        <w:rPr>
          <w:lang w:val="fr-CA"/>
        </w:rPr>
        <w:t>enseignement</w:t>
      </w:r>
      <w:r>
        <w:rPr>
          <w:lang w:val="fr-CA"/>
        </w:rPr>
        <w:t xml:space="preserve"> destinés aux usagers, spécifiques </w:t>
      </w:r>
      <w:r w:rsidR="00BA6F47">
        <w:rPr>
          <w:lang w:val="fr-CA"/>
        </w:rPr>
        <w:t xml:space="preserve">aux divers appareils </w:t>
      </w:r>
      <w:r w:rsidR="00300D08">
        <w:rPr>
          <w:lang w:val="fr-CA"/>
        </w:rPr>
        <w:t xml:space="preserve">et interfaces </w:t>
      </w:r>
      <w:r w:rsidR="00BA6F47">
        <w:rPr>
          <w:lang w:val="fr-CA"/>
        </w:rPr>
        <w:t>communément  utilisés en assistance ventilatoire et disponibles via notre parc d’équipements</w:t>
      </w:r>
      <w:r w:rsidR="00300D08">
        <w:rPr>
          <w:lang w:val="fr-CA"/>
        </w:rPr>
        <w:t xml:space="preserve"> centralisé</w:t>
      </w:r>
      <w:r w:rsidR="00BA6F47">
        <w:rPr>
          <w:lang w:val="fr-CA"/>
        </w:rPr>
        <w:t xml:space="preserve">. </w:t>
      </w:r>
    </w:p>
    <w:p w:rsidR="00BA6F47" w:rsidRDefault="00BA6F47" w:rsidP="00BA6F47">
      <w:pPr>
        <w:jc w:val="both"/>
        <w:rPr>
          <w:lang w:val="fr-CA"/>
        </w:rPr>
      </w:pPr>
      <w:r>
        <w:rPr>
          <w:lang w:val="fr-CA"/>
        </w:rPr>
        <w:t xml:space="preserve">Ces guides représentent </w:t>
      </w:r>
      <w:r w:rsidR="00300D08">
        <w:rPr>
          <w:lang w:val="fr-CA"/>
        </w:rPr>
        <w:t>des</w:t>
      </w:r>
      <w:r>
        <w:rPr>
          <w:lang w:val="fr-CA"/>
        </w:rPr>
        <w:t xml:space="preserve"> outil</w:t>
      </w:r>
      <w:r w:rsidR="00300D08">
        <w:rPr>
          <w:lang w:val="fr-CA"/>
        </w:rPr>
        <w:t>s</w:t>
      </w:r>
      <w:r>
        <w:rPr>
          <w:lang w:val="fr-CA"/>
        </w:rPr>
        <w:t xml:space="preserve"> </w:t>
      </w:r>
      <w:r w:rsidR="00300D08">
        <w:rPr>
          <w:lang w:val="fr-CA"/>
        </w:rPr>
        <w:t xml:space="preserve">cliniques </w:t>
      </w:r>
      <w:r>
        <w:rPr>
          <w:lang w:val="fr-CA"/>
        </w:rPr>
        <w:t>pratique</w:t>
      </w:r>
      <w:r w:rsidR="00300D08">
        <w:rPr>
          <w:lang w:val="fr-CA"/>
        </w:rPr>
        <w:t>s qui permettront</w:t>
      </w:r>
      <w:r>
        <w:rPr>
          <w:lang w:val="fr-CA"/>
        </w:rPr>
        <w:t xml:space="preserve"> d’encadrer, d’uniformiser et de bonifier l’enseignement prodigué aux usagers via les inhalothérapeutes des diverses régions desservies par notre </w:t>
      </w:r>
      <w:r w:rsidR="00300D08">
        <w:rPr>
          <w:lang w:val="fr-CA"/>
        </w:rPr>
        <w:t>programme</w:t>
      </w:r>
      <w:r>
        <w:rPr>
          <w:lang w:val="fr-CA"/>
        </w:rPr>
        <w:t xml:space="preserve">.   Les guides sont maintenant disponibles via </w:t>
      </w:r>
      <w:r>
        <w:rPr>
          <w:lang w:val="fr-CA"/>
        </w:rPr>
        <w:lastRenderedPageBreak/>
        <w:t xml:space="preserve">notre section sécurisée  sur le site Internet de </w:t>
      </w:r>
      <w:r w:rsidR="00300D08">
        <w:rPr>
          <w:lang w:val="fr-CA"/>
        </w:rPr>
        <w:t>l’IUCPQ-UL</w:t>
      </w:r>
      <w:r>
        <w:rPr>
          <w:lang w:val="fr-CA"/>
        </w:rPr>
        <w:t>, sous l’onglet</w:t>
      </w:r>
      <w:r w:rsidR="00300D08">
        <w:rPr>
          <w:lang w:val="fr-CA"/>
        </w:rPr>
        <w:t xml:space="preserve"> « Équipements ».</w:t>
      </w:r>
    </w:p>
    <w:p w:rsidR="00BA6F47" w:rsidRDefault="00BB5038" w:rsidP="00BA6F47">
      <w:pPr>
        <w:jc w:val="both"/>
        <w:rPr>
          <w:lang w:val="fr-CA"/>
        </w:rPr>
      </w:pPr>
      <w:r>
        <w:rPr>
          <w:lang w:val="fr-CA"/>
        </w:rPr>
        <w:t>Il est à noter que tous les documents fournis en ligne par le PNAVD – Québec sont disponibles pour</w:t>
      </w:r>
      <w:r w:rsidR="00300D08">
        <w:rPr>
          <w:lang w:val="fr-CA"/>
        </w:rPr>
        <w:t xml:space="preserve"> votre pratique professionnelle</w:t>
      </w:r>
      <w:r>
        <w:rPr>
          <w:lang w:val="fr-CA"/>
        </w:rPr>
        <w:t>.  Toutefois, si ces documents devaient être</w:t>
      </w:r>
      <w:r w:rsidR="00300D08">
        <w:rPr>
          <w:lang w:val="fr-CA"/>
        </w:rPr>
        <w:t xml:space="preserve"> </w:t>
      </w:r>
      <w:r>
        <w:rPr>
          <w:lang w:val="fr-CA"/>
        </w:rPr>
        <w:t xml:space="preserve"> modifiés et/ou adaptés, nous vous prions de conserver le titre original du document du PNAVD – Québec et de l’inclure sous forme de référence.</w:t>
      </w:r>
    </w:p>
    <w:p w:rsidR="00BA6F47" w:rsidRPr="00125644" w:rsidRDefault="00BA6F47" w:rsidP="00BA6F47">
      <w:pPr>
        <w:jc w:val="both"/>
        <w:rPr>
          <w:lang w:val="fr-CA"/>
        </w:rPr>
        <w:sectPr w:rsidR="00BA6F47" w:rsidRPr="00125644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  <w:r>
        <w:rPr>
          <w:lang w:val="fr-CA"/>
        </w:rPr>
        <w:t xml:space="preserve">En espérant que ces outils </w:t>
      </w:r>
      <w:r w:rsidR="00BB5038">
        <w:rPr>
          <w:lang w:val="fr-CA"/>
        </w:rPr>
        <w:t>cliniques</w:t>
      </w:r>
      <w:r>
        <w:rPr>
          <w:lang w:val="fr-CA"/>
        </w:rPr>
        <w:t xml:space="preserve"> soient </w:t>
      </w:r>
      <w:r w:rsidR="00982265">
        <w:rPr>
          <w:lang w:val="fr-CA"/>
        </w:rPr>
        <w:t>utiles à votre pratique en soins à domicile!</w:t>
      </w:r>
    </w:p>
    <w:p w:rsidR="00515ABB" w:rsidRPr="005E17D1" w:rsidRDefault="005E17D1" w:rsidP="00515ABB">
      <w:pPr>
        <w:pStyle w:val="Titre1"/>
        <w:rPr>
          <w:b/>
          <w:lang w:val="fr-CA"/>
        </w:rPr>
      </w:pPr>
      <w:r w:rsidRPr="005E17D1">
        <w:rPr>
          <w:b/>
          <w:lang w:val="fr-CA"/>
        </w:rPr>
        <w:lastRenderedPageBreak/>
        <w:t>Formation continue</w:t>
      </w:r>
    </w:p>
    <w:p w:rsidR="00515ABB" w:rsidRPr="005E17D1" w:rsidRDefault="00300D08" w:rsidP="00515ABB">
      <w:pPr>
        <w:pStyle w:val="Sous-titre"/>
        <w:rPr>
          <w:lang w:val="fr-CA"/>
        </w:rPr>
        <w:sectPr w:rsidR="00515ABB" w:rsidRPr="005E17D1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rPr>
          <w:lang w:val="fr-CA"/>
        </w:rPr>
        <w:t xml:space="preserve">Présentations et </w:t>
      </w:r>
      <w:r w:rsidR="005E17D1" w:rsidRPr="005E17D1">
        <w:rPr>
          <w:lang w:val="fr-CA"/>
        </w:rPr>
        <w:t>Visioconférences</w:t>
      </w:r>
      <w:r w:rsidR="00515ABB" w:rsidRPr="005E17D1">
        <w:rPr>
          <w:lang w:val="fr-CA"/>
        </w:rPr>
        <w:t xml:space="preserve"> </w:t>
      </w:r>
      <w:r w:rsidR="005E17D1">
        <w:rPr>
          <w:lang w:val="fr-CA"/>
        </w:rPr>
        <w:t>disponibles</w:t>
      </w:r>
      <w:r w:rsidR="00515ABB" w:rsidRPr="005E17D1">
        <w:rPr>
          <w:lang w:val="fr-CA"/>
        </w:rPr>
        <w:t xml:space="preserve"> </w:t>
      </w:r>
    </w:p>
    <w:p w:rsidR="00515ABB" w:rsidRPr="005E17D1" w:rsidRDefault="005E17D1" w:rsidP="00300D08">
      <w:pPr>
        <w:jc w:val="both"/>
        <w:rPr>
          <w:lang w:val="fr-CA"/>
        </w:rPr>
      </w:pPr>
      <w:r>
        <w:rPr>
          <w:lang w:val="fr-CA"/>
        </w:rPr>
        <w:lastRenderedPageBreak/>
        <w:t>Veuillez noter</w:t>
      </w:r>
      <w:r w:rsidRPr="005E17D1">
        <w:rPr>
          <w:lang w:val="fr-CA"/>
        </w:rPr>
        <w:t xml:space="preserve"> qu</w:t>
      </w:r>
      <w:r>
        <w:rPr>
          <w:lang w:val="fr-CA"/>
        </w:rPr>
        <w:t>e vous pouvez maintenant retrouver au sein de la section sécurisée du PNAVD-Québec de l’IUCPQ-UL</w:t>
      </w:r>
      <w:r w:rsidR="00300D08">
        <w:rPr>
          <w:lang w:val="fr-CA"/>
        </w:rPr>
        <w:t xml:space="preserve"> (section « Formation »)</w:t>
      </w:r>
      <w:r>
        <w:rPr>
          <w:lang w:val="fr-CA"/>
        </w:rPr>
        <w:t xml:space="preserve">, les </w:t>
      </w:r>
      <w:r w:rsidR="00300D08">
        <w:rPr>
          <w:lang w:val="fr-CA"/>
        </w:rPr>
        <w:t xml:space="preserve">visioconférences </w:t>
      </w:r>
      <w:r>
        <w:rPr>
          <w:lang w:val="fr-CA"/>
        </w:rPr>
        <w:t>récentes données par le PNAVD-Québec qui sont maintenant fi</w:t>
      </w:r>
      <w:r w:rsidR="00300D08">
        <w:rPr>
          <w:lang w:val="fr-CA"/>
        </w:rPr>
        <w:t xml:space="preserve">lmées et peuvent être visualisées en tout temps de votre poste de travail ainsi que certaines présentations données par le PNAVD-Québec. </w:t>
      </w:r>
    </w:p>
    <w:p w:rsidR="00515ABB" w:rsidRPr="005E17D1" w:rsidRDefault="00515ABB" w:rsidP="00515ABB">
      <w:pPr>
        <w:rPr>
          <w:lang w:val="fr-CA"/>
        </w:rPr>
      </w:pPr>
    </w:p>
    <w:p w:rsidR="00515ABB" w:rsidRPr="005E17D1" w:rsidRDefault="008E388C" w:rsidP="00515ABB">
      <w:pPr>
        <w:rPr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91440" distR="91440" simplePos="0" relativeHeight="251708416" behindDoc="0" locked="0" layoutInCell="1" allowOverlap="1" wp14:anchorId="763FC58A" wp14:editId="078A4509">
                <wp:simplePos x="0" y="0"/>
                <wp:positionH relativeFrom="margin">
                  <wp:align>right</wp:align>
                </wp:positionH>
                <wp:positionV relativeFrom="margin">
                  <wp:posOffset>5026054</wp:posOffset>
                </wp:positionV>
                <wp:extent cx="6400800" cy="2128520"/>
                <wp:effectExtent l="0" t="0" r="0" b="5080"/>
                <wp:wrapSquare wrapText="bothSides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129051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rgbClr val="1F497D">
                                <a:tint val="95000"/>
                              </a:srgbClr>
                              <a:srgbClr val="1F497D">
                                <a:shade val="20000"/>
                              </a:srgb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ap="flat" cmpd="thinThick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0F48" w:rsidRPr="00515ABB" w:rsidRDefault="00796F7F" w:rsidP="005B0F48">
                            <w:pPr>
                              <w:pStyle w:val="Titre1"/>
                              <w:spacing w:before="0"/>
                              <w:rPr>
                                <w:color w:val="FFFFFF" w:themeColor="background1"/>
                                <w:lang w:val="fr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CA"/>
                              </w:rPr>
                              <w:t>Changement d’heure : n’oubliez pas vos appareils!</w:t>
                            </w:r>
                            <w:r w:rsidR="008E388C">
                              <w:rPr>
                                <w:color w:val="FFFFFF" w:themeColor="background1"/>
                                <w:lang w:val="fr-CA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lang w:val="fr-CA"/>
                              </w:rPr>
                              <w:t xml:space="preserve"> </w:t>
                            </w:r>
                          </w:p>
                          <w:p w:rsidR="005B0F48" w:rsidRDefault="00796F7F" w:rsidP="00796F7F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Avec le passage à l’heure avancée depuis le 11 mars 2017 dernier, n’oubliez pas de m</w:t>
                            </w:r>
                            <w:r w:rsidR="008E388C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odifier l’heure des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appareils de ventilation suivants afin d’assurer un suivi adéquat auprès de vos usagers : </w:t>
                            </w:r>
                          </w:p>
                          <w:p w:rsidR="008E388C" w:rsidRPr="008E388C" w:rsidRDefault="00796F7F" w:rsidP="00796F7F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fr-CA"/>
                              </w:rPr>
                            </w:pPr>
                            <w:r w:rsidRPr="008E388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A30 – A40 – S9 – </w:t>
                            </w:r>
                            <w:proofErr w:type="spellStart"/>
                            <w:r w:rsidRPr="008E388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AirCurve</w:t>
                            </w:r>
                            <w:proofErr w:type="spellEnd"/>
                            <w:r w:rsidRPr="008E388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– LTV </w:t>
                            </w:r>
                            <w:r w:rsidR="008E388C" w:rsidRPr="008E388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  <w:r w:rsidRPr="008E388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Trilogy</w:t>
                            </w:r>
                          </w:p>
                          <w:p w:rsidR="00796F7F" w:rsidRPr="00796F7F" w:rsidRDefault="008E388C" w:rsidP="008E388C">
                            <w:pPr>
                              <w:spacing w:after="0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E388C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fr-CA" w:eastAsia="fr-CA"/>
                              </w:rPr>
                              <w:drawing>
                                <wp:inline distT="0" distB="0" distL="0" distR="0" wp14:anchorId="2367BBBE" wp14:editId="5D9A2131">
                                  <wp:extent cx="696036" cy="704992"/>
                                  <wp:effectExtent l="0" t="0" r="8890" b="0"/>
                                  <wp:docPr id="5" name="Image 5" descr="\\azote3\cyn-lev01$\Bureau\sans-tit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zote3\cyn-lev01$\Bureau\sans-tit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325" cy="739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FC58A" id="Rectangle 7" o:spid="_x0000_s1031" style="position:absolute;margin-left:452.8pt;margin-top:395.75pt;width:7in;height:167.6pt;z-index:251708416;visibility:visible;mso-wrap-style:square;mso-width-percent:0;mso-height-percent:0;mso-wrap-distance-left:7.2pt;mso-wrap-distance-top:0;mso-wrap-distance-right:7.2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H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RlAAAAAFJnaHRsb25nAAAF3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Y4QklNBAwAAAAAHeYAAAABAAAA&#10;oAAAAHgAAAHgAADhAAAAHcoAGAAB/9j/4AAQSkZJRgABAgAASABIAAD/7QAMQWRvYmVfQ00AAf/u&#10;AA5BZG9iZQBkgAAAAAH/2wCEAAwICAgJCAwJCQwRCwoLERUPDAwPFRgTExUTExgRDAwMDAwMEQwM&#10;DAwMDAwMDAwMDAwMDAwMDAwMDAwMDAwMDAwBDQsLDQ4NEA4OEBQODg4UFA4ODg4UEQwMDAwMEREM&#10;DAwMDAwRDAwMDAwMDAwMDAwMDAwMDAwMDAwMDAwMDAwMDP/AABEIAH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" stroked="f" strokeweight="4pt">
                <v:fill r:id="rId18" o:title="" recolor="t" rotate="t" type="tile"/>
                <v:stroke linestyle="thinThick"/>
                <v:imagedata recolortarget="#475f88"/>
                <v:textbox inset="14.4pt,14.4pt,14.4pt,14.4pt">
                  <w:txbxContent>
                    <w:p w:rsidR="005B0F48" w:rsidRPr="00515ABB" w:rsidRDefault="00796F7F" w:rsidP="005B0F48">
                      <w:pPr>
                        <w:pStyle w:val="Titre1"/>
                        <w:spacing w:before="0"/>
                        <w:rPr>
                          <w:color w:val="FFFFFF" w:themeColor="background1"/>
                          <w:lang w:val="fr-CA"/>
                        </w:rPr>
                      </w:pPr>
                      <w:r>
                        <w:rPr>
                          <w:color w:val="FFFFFF" w:themeColor="background1"/>
                          <w:lang w:val="fr-CA"/>
                        </w:rPr>
                        <w:t>Changement d’heure : n’oubliez pas vos appareils!</w:t>
                      </w:r>
                      <w:r w:rsidR="008E388C">
                        <w:rPr>
                          <w:color w:val="FFFFFF" w:themeColor="background1"/>
                          <w:lang w:val="fr-CA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lang w:val="fr-CA"/>
                        </w:rPr>
                        <w:t xml:space="preserve"> </w:t>
                      </w:r>
                    </w:p>
                    <w:p w:rsidR="005B0F48" w:rsidRDefault="00796F7F" w:rsidP="00796F7F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Avec le passage à l’heure avancée depuis le 11 mars 2017 dernier, n’oubliez pas de m</w:t>
                      </w:r>
                      <w:r w:rsidR="008E388C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odifier l’heure des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appareils de ventilation suivants afin d’assurer un suivi adéquat auprès de vos usagers : </w:t>
                      </w:r>
                      <w:bookmarkStart w:id="1" w:name="_GoBack"/>
                      <w:bookmarkEnd w:id="1"/>
                    </w:p>
                    <w:p w:rsidR="008E388C" w:rsidRPr="008E388C" w:rsidRDefault="00796F7F" w:rsidP="00796F7F">
                      <w:pPr>
                        <w:spacing w:after="0"/>
                        <w:jc w:val="center"/>
                        <w:rPr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eastAsia="fr-CA"/>
                        </w:rPr>
                      </w:pPr>
                      <w:r w:rsidRPr="008E388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A30 – A40 – S9 – </w:t>
                      </w:r>
                      <w:proofErr w:type="spellStart"/>
                      <w:r w:rsidRPr="008E388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AirCurve</w:t>
                      </w:r>
                      <w:proofErr w:type="spellEnd"/>
                      <w:r w:rsidRPr="008E388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– LTV </w:t>
                      </w:r>
                      <w:r w:rsidR="008E388C" w:rsidRPr="008E388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–</w:t>
                      </w:r>
                      <w:r w:rsidRPr="008E388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Trilogy</w:t>
                      </w:r>
                    </w:p>
                    <w:p w:rsidR="00796F7F" w:rsidRPr="00796F7F" w:rsidRDefault="008E388C" w:rsidP="008E388C">
                      <w:pPr>
                        <w:spacing w:after="0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8E388C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fr-CA" w:eastAsia="fr-CA"/>
                        </w:rPr>
                        <w:drawing>
                          <wp:inline distT="0" distB="0" distL="0" distR="0" wp14:anchorId="2367BBBE" wp14:editId="5D9A2131">
                            <wp:extent cx="696036" cy="704992"/>
                            <wp:effectExtent l="0" t="0" r="8890" b="0"/>
                            <wp:docPr id="5" name="Image 5" descr="\\azote3\cyn-lev01$\Bureau\sans-tit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zote3\cyn-lev01$\Bureau\sans-tit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325" cy="739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15ABB" w:rsidRPr="005E17D1" w:rsidRDefault="00515ABB" w:rsidP="00515ABB">
      <w:pPr>
        <w:rPr>
          <w:lang w:val="fr-CA"/>
        </w:rPr>
      </w:pPr>
    </w:p>
    <w:p w:rsidR="00515ABB" w:rsidRPr="005E17D1" w:rsidRDefault="00515ABB" w:rsidP="00515ABB">
      <w:pPr>
        <w:rPr>
          <w:lang w:val="fr-CA"/>
        </w:rPr>
      </w:pPr>
    </w:p>
    <w:p w:rsidR="00515ABB" w:rsidRPr="005E17D1" w:rsidRDefault="004E0255" w:rsidP="00515ABB">
      <w:pPr>
        <w:rPr>
          <w:lang w:val="fr-CA"/>
        </w:rPr>
      </w:pPr>
      <w:r w:rsidRPr="00BB5038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91440" distR="91440" simplePos="0" relativeHeight="251710464" behindDoc="0" locked="0" layoutInCell="1" allowOverlap="1" wp14:anchorId="3C453250" wp14:editId="45A8064C">
                <wp:simplePos x="0" y="0"/>
                <wp:positionH relativeFrom="margin">
                  <wp:align>right</wp:align>
                </wp:positionH>
                <wp:positionV relativeFrom="margin">
                  <wp:posOffset>160759</wp:posOffset>
                </wp:positionV>
                <wp:extent cx="6858000" cy="2974975"/>
                <wp:effectExtent l="0" t="0" r="0" b="0"/>
                <wp:wrapSquare wrapText="bothSides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9749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rgbClr val="1F497D">
                                <a:tint val="95000"/>
                              </a:srgbClr>
                              <a:srgbClr val="1F497D">
                                <a:shade val="20000"/>
                              </a:srgb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ap="flat" cmpd="thinThick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5038" w:rsidRPr="00515ABB" w:rsidRDefault="00C91049" w:rsidP="00BB5038">
                            <w:pPr>
                              <w:pStyle w:val="Titre1"/>
                              <w:spacing w:before="0"/>
                              <w:rPr>
                                <w:color w:val="FFFFFF" w:themeColor="background1"/>
                                <w:lang w:val="fr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CA"/>
                              </w:rPr>
                              <w:t xml:space="preserve">Conseils </w:t>
                            </w:r>
                            <w:r w:rsidR="00300D08">
                              <w:rPr>
                                <w:color w:val="FFFFFF" w:themeColor="background1"/>
                                <w:lang w:val="fr-CA"/>
                              </w:rPr>
                              <w:t>en bref</w:t>
                            </w:r>
                          </w:p>
                          <w:p w:rsidR="00BB5038" w:rsidRDefault="00BB5038" w:rsidP="00BB5038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Lorsque vous retournez des équipements et/ou fournitures au PNAVD – Québec, n’oubliez pas d’inclure le formulaire de retour</w:t>
                            </w:r>
                            <w:r w:rsidR="00300D0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dûment complété </w:t>
                            </w:r>
                            <w:r w:rsidR="00480E84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dans votre envoi.  </w:t>
                            </w: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Veillez à remplir une feuille par patient puisque le nombre d’usagers admis au PNAVD est en croissance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constante</w:t>
                            </w: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, donc cela nous permettra d’assurer un meilleur suivi. </w:t>
                            </w:r>
                            <w:r w:rsidR="00480E84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Si jamais le formulaire de retour ne se </w:t>
                            </w:r>
                            <w:r w:rsidR="00480E84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re</w:t>
                            </w: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trouve pas avec votre envoi initial, vous pouvez vous </w:t>
                            </w:r>
                            <w:r w:rsidR="00480E84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le </w:t>
                            </w: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procurer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à l’adresse</w:t>
                            </w: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ci-dessous</w:t>
                            </w:r>
                            <w:r w:rsidR="00480E84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, sous l’onglet « Formulaires » </w:t>
                            </w: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:</w:t>
                            </w:r>
                          </w:p>
                          <w:p w:rsidR="00BB5038" w:rsidRPr="00BB5038" w:rsidRDefault="00BB5038" w:rsidP="00BB5038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:rsidR="00BB5038" w:rsidRPr="00BB5038" w:rsidRDefault="0023228F" w:rsidP="00BB5038">
                            <w:pPr>
                              <w:pStyle w:val="Style6"/>
                            </w:pPr>
                            <w:hyperlink r:id="rId22" w:history="1">
                              <w:r w:rsidR="00BB5038" w:rsidRPr="00BB5038">
                                <w:rPr>
                                  <w:rStyle w:val="Lienhypertexte"/>
                                  <w:color w:val="FFFFFF" w:themeColor="background1"/>
                                </w:rPr>
                                <w:t>http://iucpq.qc.ca/fr/soins-et-services/autres-specialites-et-services/SRSRSD/pnavd-quebec</w:t>
                              </w:r>
                            </w:hyperlink>
                          </w:p>
                          <w:p w:rsidR="00BB5038" w:rsidRPr="00BB5038" w:rsidRDefault="00BB5038" w:rsidP="00BB5038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:rsidR="00480E84" w:rsidRDefault="00BB5038" w:rsidP="00BB5038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BB5038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De plus, afin de limiter les risques de propagation d’insectes indésirables, nous vous demandons d’emballer tous vos équipements/fournitures dans des sacs de plastique transparents fermés hermétiquement lors de leur retour au PNAVD-Québec.</w:t>
                            </w:r>
                            <w:r w:rsidR="00480E84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 Merci de votre collaboration!</w:t>
                            </w:r>
                          </w:p>
                          <w:p w:rsidR="00BB5038" w:rsidRPr="00BB5038" w:rsidRDefault="00BB5038" w:rsidP="00BB5038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53250" id="Rectangle 19" o:spid="_x0000_s1032" style="position:absolute;margin-left:488.8pt;margin-top:12.65pt;width:540pt;height:234.25pt;z-index:251710464;visibility:visible;mso-wrap-style:square;mso-width-percent:1000;mso-height-percent:0;mso-wrap-distance-left:7.2pt;mso-wrap-distance-top:0;mso-wrap-distance-right:7.2pt;mso-wrap-distance-bottom:0;mso-position-horizontal:right;mso-position-horizontal-relative:margin;mso-position-vertical:absolute;mso-position-vertical-relative:margin;mso-width-percent:100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RlAAAAAFJnaHRsb25nAAAF3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Y4QklNBAwAAAAAHeYAAAABAAAAoAAA&#10;AHgAAAHgAADhAAAAHcoAGAAB/9j/4AAQSkZJRgABAgAASABIAAD/7QAMQWRvYmVfQ00AAf/uAA5B&#10;ZG9iZQBkgAAAAAH/2wCEAAwICAgJCAwJCQwRCwoLERUPDAwPFRgTExUTExgRDAwMDAwMEQwMDAwM&#10;DAwMDAwMDAwMDAwMDAwMDAwMDAwMDAwBDQsLDQ4NEA4OEBQODg4UFA4ODg4UEQwMDAwMEREMDAwM&#10;DAwRDAwMDAwMDAwMDAwMDAwMDAwMDAwMDAwMDAwMDP/AABEIAH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" stroked="f" strokeweight="4pt">
                <v:fill r:id="rId23" o:title="" recolor="t" rotate="t" type="tile"/>
                <v:stroke linestyle="thinThick"/>
                <v:imagedata recolortarget="#475f88"/>
                <v:textbox inset="14.4pt,14.4pt,14.4pt,14.4pt">
                  <w:txbxContent>
                    <w:p w:rsidR="00BB5038" w:rsidRPr="00515ABB" w:rsidRDefault="00C91049" w:rsidP="00BB5038">
                      <w:pPr>
                        <w:pStyle w:val="Titre1"/>
                        <w:spacing w:before="0"/>
                        <w:rPr>
                          <w:color w:val="FFFFFF" w:themeColor="background1"/>
                          <w:lang w:val="fr-CA"/>
                        </w:rPr>
                      </w:pPr>
                      <w:r>
                        <w:rPr>
                          <w:color w:val="FFFFFF" w:themeColor="background1"/>
                          <w:lang w:val="fr-CA"/>
                        </w:rPr>
                        <w:t xml:space="preserve">Conseils </w:t>
                      </w:r>
                      <w:r w:rsidR="00300D08">
                        <w:rPr>
                          <w:color w:val="FFFFFF" w:themeColor="background1"/>
                          <w:lang w:val="fr-CA"/>
                        </w:rPr>
                        <w:t>en bref</w:t>
                      </w:r>
                    </w:p>
                    <w:p w:rsidR="00BB5038" w:rsidRDefault="00BB5038" w:rsidP="00BB5038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Lorsque vous retournez des équipements et/ou fournitures au PNAVD – Québec, n’oubliez pas d’inclure le formulaire de retour</w:t>
                      </w:r>
                      <w:r w:rsidR="00300D0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dûment complété </w:t>
                      </w:r>
                      <w:r w:rsidR="00480E84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dans votre envoi.  </w:t>
                      </w: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Veillez à remplir une feuille par patient puisque le nombre d’usagers admis au PNAVD est en croissance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constante</w:t>
                      </w: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, donc cela nous permettra d’assurer un meilleur suivi. </w:t>
                      </w:r>
                      <w:r w:rsidR="00480E84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Si jamais le formulaire de retour ne se </w:t>
                      </w:r>
                      <w:r w:rsidR="00480E84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re</w:t>
                      </w: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trouve pas avec votre envoi initial, vous pouvez vous </w:t>
                      </w:r>
                      <w:r w:rsidR="00480E84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le </w:t>
                      </w: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procurer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à l’adresse</w:t>
                      </w: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ci-dessous</w:t>
                      </w:r>
                      <w:r w:rsidR="00480E84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, sous l’onglet « Formulaires » </w:t>
                      </w: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:</w:t>
                      </w:r>
                    </w:p>
                    <w:p w:rsidR="00BB5038" w:rsidRPr="00BB5038" w:rsidRDefault="00BB5038" w:rsidP="00BB5038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</w:p>
                    <w:p w:rsidR="00BB5038" w:rsidRPr="00BB5038" w:rsidRDefault="004E0255" w:rsidP="00BB5038">
                      <w:pPr>
                        <w:pStyle w:val="Style6"/>
                      </w:pPr>
                      <w:hyperlink r:id="rId24" w:history="1">
                        <w:r w:rsidR="00BB5038" w:rsidRPr="00BB5038">
                          <w:rPr>
                            <w:rStyle w:val="Lienhypertexte"/>
                            <w:color w:val="FFFFFF" w:themeColor="background1"/>
                          </w:rPr>
                          <w:t>http://iucpq.qc.ca/fr/soins-et-services/autres-specialites-et-services/SRSRSD/pnavd-quebec</w:t>
                        </w:r>
                      </w:hyperlink>
                    </w:p>
                    <w:p w:rsidR="00BB5038" w:rsidRPr="00BB5038" w:rsidRDefault="00BB5038" w:rsidP="00BB5038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</w:p>
                    <w:p w:rsidR="00480E84" w:rsidRDefault="00BB5038" w:rsidP="00BB5038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  <w:r w:rsidRPr="00BB5038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De plus, afin de limiter les risques de propagation d’insectes indésirables, nous vous demandons d’emballer tous vos équipements/fournitures dans des sacs de plastique transparents fermés hermétiquement lors de leur retour au PNAVD-Québec.</w:t>
                      </w:r>
                      <w:r w:rsidR="00480E84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 Merci de votre collaboration!</w:t>
                      </w:r>
                    </w:p>
                    <w:p w:rsidR="00BB5038" w:rsidRPr="00BB5038" w:rsidRDefault="00BB5038" w:rsidP="00BB5038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15ABB" w:rsidRPr="00480E84" w:rsidRDefault="004E0255" w:rsidP="00480E84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D0FDF77" wp14:editId="74FCC373">
                <wp:simplePos x="0" y="0"/>
                <wp:positionH relativeFrom="margin">
                  <wp:align>right</wp:align>
                </wp:positionH>
                <wp:positionV relativeFrom="page">
                  <wp:posOffset>5973738</wp:posOffset>
                </wp:positionV>
                <wp:extent cx="6381750" cy="3683000"/>
                <wp:effectExtent l="19050" t="19050" r="19050" b="12700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368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dbl">
                          <a:solidFill>
                            <a:schemeClr val="tx2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4992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15"/>
                              <w:gridCol w:w="7650"/>
                              <w:gridCol w:w="14"/>
                              <w:gridCol w:w="1009"/>
                            </w:tblGrid>
                            <w:tr w:rsidR="005B4BEE" w:rsidRPr="0023228F" w:rsidTr="00E12BE8">
                              <w:tc>
                                <w:tcPr>
                                  <w:tcW w:w="5000" w:type="pct"/>
                                  <w:gridSpan w:val="5"/>
                                  <w:vAlign w:val="center"/>
                                </w:tcPr>
                                <w:p w:rsidR="00E12BE8" w:rsidRPr="00DE5EEE" w:rsidRDefault="00E12BE8" w:rsidP="006920D6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i/>
                                      <w:color w:val="1F497D" w:themeColor="text2"/>
                                      <w:sz w:val="28"/>
                                      <w:lang w:val="fr-CA"/>
                                    </w:rPr>
                                  </w:pPr>
                                  <w:r w:rsidRPr="00DE5EEE">
                                    <w:rPr>
                                      <w:b/>
                                      <w:bCs/>
                                      <w:i/>
                                      <w:color w:val="1F497D" w:themeColor="text2"/>
                                      <w:sz w:val="28"/>
                                      <w:lang w:val="fr-CA"/>
                                    </w:rPr>
                                    <w:t>PNAVD – Québec</w:t>
                                  </w:r>
                                </w:p>
                                <w:p w:rsidR="00E12BE8" w:rsidRPr="00DE5EEE" w:rsidRDefault="00E12BE8" w:rsidP="006920D6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i/>
                                      <w:color w:val="1F497D" w:themeColor="text2"/>
                                      <w:sz w:val="28"/>
                                      <w:lang w:val="fr-CA"/>
                                    </w:rPr>
                                  </w:pPr>
                                  <w:r w:rsidRPr="00DE5EEE">
                                    <w:rPr>
                                      <w:b/>
                                      <w:bCs/>
                                      <w:i/>
                                      <w:color w:val="1F497D" w:themeColor="text2"/>
                                      <w:sz w:val="28"/>
                                      <w:lang w:val="fr-CA"/>
                                    </w:rPr>
                                    <w:t>Programme national en assistance ventilatoire</w:t>
                                  </w:r>
                                  <w:r w:rsidR="00982265" w:rsidRPr="00DE5EEE">
                                    <w:rPr>
                                      <w:b/>
                                      <w:bCs/>
                                      <w:i/>
                                      <w:color w:val="1F497D" w:themeColor="text2"/>
                                      <w:sz w:val="28"/>
                                      <w:lang w:val="fr-CA"/>
                                    </w:rPr>
                                    <w:t xml:space="preserve"> - Québec</w:t>
                                  </w:r>
                                </w:p>
                                <w:p w:rsidR="00E12BE8" w:rsidRPr="00DE5EEE" w:rsidRDefault="006920D6" w:rsidP="00DE5EEE">
                                  <w:pPr>
                                    <w:spacing w:before="120" w:line="240" w:lineRule="auto"/>
                                    <w:rPr>
                                      <w:bCs/>
                                      <w:lang w:val="fr-CA"/>
                                    </w:rPr>
                                  </w:pPr>
                                  <w:r w:rsidRPr="00DE5EEE">
                                    <w:rPr>
                                      <w:bCs/>
                                      <w:lang w:val="fr-CA"/>
                                    </w:rPr>
                                    <w:t xml:space="preserve">2725, Chemin Sainte-Foy </w:t>
                                  </w:r>
                                </w:p>
                                <w:p w:rsidR="00E12BE8" w:rsidRPr="00DE5EEE" w:rsidRDefault="006920D6" w:rsidP="00DE5EEE">
                                  <w:pPr>
                                    <w:spacing w:before="120" w:line="240" w:lineRule="auto"/>
                                    <w:rPr>
                                      <w:bCs/>
                                      <w:lang w:val="fr-CA"/>
                                    </w:rPr>
                                  </w:pPr>
                                  <w:r w:rsidRPr="00DE5EEE">
                                    <w:rPr>
                                      <w:bCs/>
                                      <w:lang w:val="fr-CA"/>
                                    </w:rPr>
                                    <w:t xml:space="preserve">Québec, </w:t>
                                  </w:r>
                                  <w:proofErr w:type="spellStart"/>
                                  <w:r w:rsidRPr="00DE5EEE">
                                    <w:rPr>
                                      <w:bCs/>
                                      <w:lang w:val="fr-CA"/>
                                    </w:rPr>
                                    <w:t>Qc</w:t>
                                  </w:r>
                                  <w:proofErr w:type="spellEnd"/>
                                </w:p>
                                <w:p w:rsidR="005B4BEE" w:rsidRPr="006920D6" w:rsidRDefault="006920D6" w:rsidP="00DE5EEE">
                                  <w:pPr>
                                    <w:spacing w:before="120" w:line="240" w:lineRule="auto"/>
                                    <w:rPr>
                                      <w:b/>
                                      <w:bCs/>
                                      <w:color w:val="1F497D" w:themeColor="text2"/>
                                      <w:lang w:val="fr-CA"/>
                                    </w:rPr>
                                  </w:pPr>
                                  <w:r w:rsidRPr="00DE5EEE">
                                    <w:rPr>
                                      <w:bCs/>
                                      <w:lang w:val="fr-CA"/>
                                    </w:rPr>
                                    <w:t>G1V 4G5</w:t>
                                  </w:r>
                                </w:p>
                              </w:tc>
                            </w:tr>
                            <w:tr w:rsidR="005B4BEE" w:rsidRPr="0023228F" w:rsidTr="00E12BE8">
                              <w:trPr>
                                <w:trHeight w:val="918"/>
                              </w:trPr>
                              <w:tc>
                                <w:tcPr>
                                  <w:tcW w:w="4470" w:type="pct"/>
                                  <w:gridSpan w:val="3"/>
                                </w:tcPr>
                                <w:p w:rsidR="006920D6" w:rsidRPr="006920D6" w:rsidRDefault="00496087" w:rsidP="006920D6">
                                  <w:pPr>
                                    <w:pStyle w:val="Sansinterligne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>Téléphone : 418-</w:t>
                                  </w:r>
                                  <w:r w:rsidR="006920D6" w:rsidRPr="006920D6">
                                    <w:rPr>
                                      <w:lang w:val="fr-CA"/>
                                    </w:rPr>
                                    <w:t>656-</w:t>
                                  </w:r>
                                  <w:r>
                                    <w:rPr>
                                      <w:lang w:val="fr-CA"/>
                                    </w:rPr>
                                    <w:t>4875</w:t>
                                  </w:r>
                                </w:p>
                                <w:p w:rsidR="006920D6" w:rsidRPr="006920D6" w:rsidRDefault="006920D6" w:rsidP="006920D6">
                                  <w:pPr>
                                    <w:pStyle w:val="Sansinterligne"/>
                                    <w:rPr>
                                      <w:lang w:val="fr-CA"/>
                                    </w:rPr>
                                  </w:pPr>
                                  <w:r w:rsidRPr="006920D6">
                                    <w:rPr>
                                      <w:lang w:val="fr-CA"/>
                                    </w:rPr>
                                    <w:t>Télécopie : 418-656-4876</w:t>
                                  </w:r>
                                </w:p>
                                <w:p w:rsidR="006920D6" w:rsidRPr="006920D6" w:rsidRDefault="00E12BE8" w:rsidP="006920D6">
                                  <w:pPr>
                                    <w:pStyle w:val="Sansinterligne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>Courriel</w:t>
                                  </w:r>
                                  <w:r w:rsidR="00496087">
                                    <w:rPr>
                                      <w:lang w:val="fr-CA"/>
                                    </w:rPr>
                                    <w:t xml:space="preserve"> :</w:t>
                                  </w:r>
                                  <w:r w:rsidR="00496087" w:rsidRPr="00496087">
                                    <w:rPr>
                                      <w:rStyle w:val="Style1Car"/>
                                    </w:rPr>
                                    <w:t xml:space="preserve"> </w:t>
                                  </w:r>
                                  <w:r w:rsidR="0023228F">
                                    <w:fldChar w:fldCharType="begin"/>
                                  </w:r>
                                  <w:r w:rsidR="0023228F" w:rsidRPr="0023228F">
                                    <w:rPr>
                                      <w:lang w:val="fr-CA"/>
                                    </w:rPr>
                                    <w:instrText xml:space="preserve"> HYPERLINK "mailto:iucpq.pnavd@ssss.gouv.qc.ca" </w:instrText>
                                  </w:r>
                                  <w:r w:rsidR="0023228F">
                                    <w:fldChar w:fldCharType="separate"/>
                                  </w:r>
                                  <w:r w:rsidR="00496087" w:rsidRPr="00496087">
                                    <w:rPr>
                                      <w:rStyle w:val="Style1Car"/>
                                      <w:sz w:val="22"/>
                                      <w:u w:val="single"/>
                                    </w:rPr>
                                    <w:t>iucpq.pnavd@ssss.gouv.qc.ca</w:t>
                                  </w:r>
                                  <w:r w:rsidR="0023228F">
                                    <w:rPr>
                                      <w:rStyle w:val="Style1Car"/>
                                      <w:sz w:val="22"/>
                                      <w:u w:val="single"/>
                                    </w:rPr>
                                    <w:fldChar w:fldCharType="end"/>
                                  </w:r>
                                </w:p>
                                <w:p w:rsidR="006920D6" w:rsidRPr="006920D6" w:rsidRDefault="006920D6" w:rsidP="006920D6">
                                  <w:pPr>
                                    <w:pStyle w:val="Sansinterligne"/>
                                    <w:rPr>
                                      <w:lang w:val="fr-CA"/>
                                    </w:rPr>
                                  </w:pPr>
                                </w:p>
                                <w:p w:rsidR="00DE5EEE" w:rsidRDefault="00DE5EEE" w:rsidP="006920D6">
                                  <w:pPr>
                                    <w:pStyle w:val="Sansinterligne"/>
                                    <w:rPr>
                                      <w:b/>
                                      <w:lang w:val="fr-CA"/>
                                    </w:rPr>
                                  </w:pPr>
                                </w:p>
                                <w:p w:rsidR="00E12BE8" w:rsidRPr="00DE5EEE" w:rsidRDefault="00DE5EEE" w:rsidP="006920D6">
                                  <w:pPr>
                                    <w:pStyle w:val="Sansinterligne"/>
                                    <w:rPr>
                                      <w:b/>
                                      <w:lang w:val="fr-CA"/>
                                    </w:rPr>
                                  </w:pPr>
                                  <w:r w:rsidRPr="00DE5EEE">
                                    <w:rPr>
                                      <w:b/>
                                      <w:lang w:val="fr-CA"/>
                                    </w:rPr>
                                    <w:t>Personnes ressources :</w:t>
                                  </w:r>
                                </w:p>
                                <w:p w:rsidR="00DE5EEE" w:rsidRDefault="00DE5EEE" w:rsidP="006920D6">
                                  <w:pPr>
                                    <w:pStyle w:val="Sansinterligne"/>
                                    <w:rPr>
                                      <w:lang w:val="fr-CA"/>
                                    </w:rPr>
                                  </w:pPr>
                                </w:p>
                                <w:p w:rsidR="00DE5EEE" w:rsidRDefault="00DE5EEE" w:rsidP="006920D6">
                                  <w:pPr>
                                    <w:pStyle w:val="Sansinterligne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 xml:space="preserve">Nathalie Poirier, </w:t>
                                  </w:r>
                                  <w:proofErr w:type="spellStart"/>
                                  <w:r>
                                    <w:rPr>
                                      <w:lang w:val="fr-CA"/>
                                    </w:rPr>
                                    <w:t>inh</w:t>
                                  </w:r>
                                  <w:proofErr w:type="spellEnd"/>
                                  <w:r>
                                    <w:rPr>
                                      <w:lang w:val="fr-CA"/>
                                    </w:rPr>
                                    <w:t>.</w:t>
                                  </w:r>
                                </w:p>
                                <w:p w:rsidR="00DE5EEE" w:rsidRDefault="00DE5EEE" w:rsidP="006920D6">
                                  <w:pPr>
                                    <w:pStyle w:val="Sansinterligne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>Coordonnatrice technique, PNAVD-Québec</w:t>
                                  </w:r>
                                </w:p>
                                <w:p w:rsidR="00DE5EEE" w:rsidRDefault="00DE5EEE" w:rsidP="006920D6">
                                  <w:pPr>
                                    <w:pStyle w:val="Sansinterligne"/>
                                    <w:rPr>
                                      <w:lang w:val="fr-CA"/>
                                    </w:rPr>
                                  </w:pPr>
                                </w:p>
                                <w:p w:rsidR="00DE5EEE" w:rsidRDefault="00DE5EEE" w:rsidP="006920D6">
                                  <w:pPr>
                                    <w:pStyle w:val="Sansinterligne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>Cynthia Levesque Dt.P.</w:t>
                                  </w:r>
                                </w:p>
                                <w:p w:rsidR="00DE5EEE" w:rsidRDefault="00DE5EEE" w:rsidP="006920D6">
                                  <w:pPr>
                                    <w:pStyle w:val="Sansinterligne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>Agente de planification, de programmation et recherche</w:t>
                                  </w:r>
                                </w:p>
                                <w:p w:rsidR="00E12BE8" w:rsidRDefault="00E12BE8" w:rsidP="006920D6">
                                  <w:pPr>
                                    <w:pStyle w:val="Sansinterligne"/>
                                    <w:rPr>
                                      <w:lang w:val="fr-CA"/>
                                    </w:rPr>
                                  </w:pPr>
                                </w:p>
                                <w:p w:rsidR="005B4BEE" w:rsidRPr="00E12BE8" w:rsidRDefault="005B4BEE" w:rsidP="00E12BE8">
                                  <w:pPr>
                                    <w:pStyle w:val="Style3"/>
                                    <w:rPr>
                                      <w:u w:val="single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pct"/>
                                  <w:gridSpan w:val="2"/>
                                  <w:vAlign w:val="center"/>
                                </w:tcPr>
                                <w:p w:rsidR="005B4BEE" w:rsidRPr="00E12BE8" w:rsidRDefault="005B4BEE">
                                  <w:pPr>
                                    <w:ind w:right="440"/>
                                    <w:rPr>
                                      <w:color w:val="1F497D" w:themeColor="text2"/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5B4BEE" w:rsidRPr="0023228F" w:rsidTr="00E12BE8">
                              <w:tc>
                                <w:tcPr>
                                  <w:tcW w:w="5000" w:type="pct"/>
                                  <w:gridSpan w:val="5"/>
                                  <w:vAlign w:val="center"/>
                                </w:tcPr>
                                <w:p w:rsidR="005B4BEE" w:rsidRPr="00E12BE8" w:rsidRDefault="005B4BEE">
                                  <w:pPr>
                                    <w:ind w:right="440"/>
                                    <w:rPr>
                                      <w:color w:val="1F497D" w:themeColor="text2"/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BB5038" w:rsidTr="00E12BE8">
                              <w:trPr>
                                <w:trHeight w:val="3456"/>
                              </w:trPr>
                              <w:tc>
                                <w:tcPr>
                                  <w:tcW w:w="505" w:type="pct"/>
                                  <w:gridSpan w:val="2"/>
                                </w:tcPr>
                                <w:p w:rsidR="005B4BEE" w:rsidRPr="00E12BE8" w:rsidRDefault="005B4BEE">
                                  <w:pPr>
                                    <w:rPr>
                                      <w:color w:val="1F497D" w:themeColor="text2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pct"/>
                                  <w:gridSpan w:val="2"/>
                                </w:tcPr>
                                <w:p w:rsidR="005B4BEE" w:rsidRPr="00DE5EEE" w:rsidRDefault="005B4BEE">
                                  <w:pPr>
                                    <w:pStyle w:val="Sous-titre"/>
                                    <w:spacing w:before="240" w:after="0"/>
                                    <w:rPr>
                                      <w:color w:val="1F497D" w:themeColor="text2"/>
                                      <w:lang w:val="fr-CA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  <w:id w:val="-316800775"/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p w:rsidR="005B4BEE" w:rsidRDefault="0066021D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1F497D" w:themeColor="text2"/>
                                          <w:sz w:val="24"/>
                                          <w:szCs w:val="24"/>
                                        </w:rPr>
                                        <w:t>[Type the recipient address]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524" w:type="pct"/>
                                </w:tcPr>
                                <w:p w:rsidR="005B4BEE" w:rsidRDefault="005B4BEE">
                                  <w:pPr>
                                    <w:rPr>
                                      <w:color w:val="1F497D" w:themeColor="text2"/>
                                    </w:rPr>
                                  </w:pPr>
                                </w:p>
                              </w:tc>
                            </w:tr>
                            <w:tr w:rsidR="005B4BEE" w:rsidTr="00E12BE8">
                              <w:trPr>
                                <w:trHeight w:val="720"/>
                              </w:trPr>
                              <w:tc>
                                <w:tcPr>
                                  <w:tcW w:w="5000" w:type="pct"/>
                                  <w:gridSpan w:val="5"/>
                                </w:tcPr>
                                <w:p w:rsidR="005B4BEE" w:rsidRDefault="005B4BEE">
                                  <w:pPr>
                                    <w:rPr>
                                      <w:color w:val="1F497D" w:themeColor="text2"/>
                                    </w:rPr>
                                  </w:pPr>
                                </w:p>
                              </w:tc>
                            </w:tr>
                            <w:tr w:rsidR="005B4BEE" w:rsidTr="00E12BE8">
                              <w:tc>
                                <w:tcPr>
                                  <w:tcW w:w="497" w:type="pct"/>
                                </w:tcPr>
                                <w:p w:rsidR="005B4BEE" w:rsidRDefault="005B4BEE">
                                  <w:pPr>
                                    <w:rPr>
                                      <w:color w:val="1F497D" w:themeColor="tex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3" w:type="pct"/>
                                  <w:gridSpan w:val="4"/>
                                  <w:vAlign w:val="center"/>
                                </w:tcPr>
                                <w:p w:rsidR="005B4BEE" w:rsidRDefault="005B4BEE">
                                  <w:pPr>
                                    <w:jc w:val="right"/>
                                    <w:rPr>
                                      <w:color w:val="1F497D" w:themeColor="text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B4BEE" w:rsidRDefault="005B4BEE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FDF77" id="Rectangle 14" o:spid="_x0000_s1033" style="position:absolute;margin-left:451.3pt;margin-top:470.35pt;width:502.5pt;height:290pt;z-index:-251613184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" fillcolor="white [3212]" strokecolor="#1f497d [3215]" strokeweight="3.5pt">
                <v:stroke linestyle="thinThin"/>
                <v:textbox>
                  <w:txbxContent>
                    <w:tbl>
                      <w:tblPr>
                        <w:tblW w:w="4992" w:type="pct"/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15"/>
                        <w:gridCol w:w="7650"/>
                        <w:gridCol w:w="14"/>
                        <w:gridCol w:w="1009"/>
                      </w:tblGrid>
                      <w:tr w:rsidR="005B4BEE" w:rsidRPr="0023228F" w:rsidTr="00E12BE8">
                        <w:tc>
                          <w:tcPr>
                            <w:tcW w:w="5000" w:type="pct"/>
                            <w:gridSpan w:val="5"/>
                            <w:vAlign w:val="center"/>
                          </w:tcPr>
                          <w:p w:rsidR="00E12BE8" w:rsidRPr="00DE5EEE" w:rsidRDefault="00E12BE8" w:rsidP="006920D6">
                            <w:pPr>
                              <w:spacing w:before="120"/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28"/>
                                <w:lang w:val="fr-CA"/>
                              </w:rPr>
                            </w:pPr>
                            <w:r w:rsidRPr="00DE5EEE"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28"/>
                                <w:lang w:val="fr-CA"/>
                              </w:rPr>
                              <w:t>PNAVD – Québec</w:t>
                            </w:r>
                          </w:p>
                          <w:p w:rsidR="00E12BE8" w:rsidRPr="00DE5EEE" w:rsidRDefault="00E12BE8" w:rsidP="006920D6">
                            <w:pPr>
                              <w:spacing w:before="120"/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28"/>
                                <w:lang w:val="fr-CA"/>
                              </w:rPr>
                            </w:pPr>
                            <w:r w:rsidRPr="00DE5EEE"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28"/>
                                <w:lang w:val="fr-CA"/>
                              </w:rPr>
                              <w:t>Programme national en assistance ventilatoire</w:t>
                            </w:r>
                            <w:r w:rsidR="00982265" w:rsidRPr="00DE5EEE"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28"/>
                                <w:lang w:val="fr-CA"/>
                              </w:rPr>
                              <w:t xml:space="preserve"> - Québec</w:t>
                            </w:r>
                          </w:p>
                          <w:p w:rsidR="00E12BE8" w:rsidRPr="00DE5EEE" w:rsidRDefault="006920D6" w:rsidP="00DE5EEE">
                            <w:pPr>
                              <w:spacing w:before="120" w:line="240" w:lineRule="auto"/>
                              <w:rPr>
                                <w:bCs/>
                                <w:lang w:val="fr-CA"/>
                              </w:rPr>
                            </w:pPr>
                            <w:r w:rsidRPr="00DE5EEE">
                              <w:rPr>
                                <w:bCs/>
                                <w:lang w:val="fr-CA"/>
                              </w:rPr>
                              <w:t xml:space="preserve">2725, Chemin Sainte-Foy </w:t>
                            </w:r>
                          </w:p>
                          <w:p w:rsidR="00E12BE8" w:rsidRPr="00DE5EEE" w:rsidRDefault="006920D6" w:rsidP="00DE5EEE">
                            <w:pPr>
                              <w:spacing w:before="120" w:line="240" w:lineRule="auto"/>
                              <w:rPr>
                                <w:bCs/>
                                <w:lang w:val="fr-CA"/>
                              </w:rPr>
                            </w:pPr>
                            <w:r w:rsidRPr="00DE5EEE">
                              <w:rPr>
                                <w:bCs/>
                                <w:lang w:val="fr-CA"/>
                              </w:rPr>
                              <w:t xml:space="preserve">Québec, </w:t>
                            </w:r>
                            <w:proofErr w:type="spellStart"/>
                            <w:r w:rsidRPr="00DE5EEE">
                              <w:rPr>
                                <w:bCs/>
                                <w:lang w:val="fr-CA"/>
                              </w:rPr>
                              <w:t>Qc</w:t>
                            </w:r>
                            <w:proofErr w:type="spellEnd"/>
                          </w:p>
                          <w:p w:rsidR="005B4BEE" w:rsidRPr="006920D6" w:rsidRDefault="006920D6" w:rsidP="00DE5EEE">
                            <w:pPr>
                              <w:spacing w:before="120" w:line="240" w:lineRule="auto"/>
                              <w:rPr>
                                <w:b/>
                                <w:bCs/>
                                <w:color w:val="1F497D" w:themeColor="text2"/>
                                <w:lang w:val="fr-CA"/>
                              </w:rPr>
                            </w:pPr>
                            <w:r w:rsidRPr="00DE5EEE">
                              <w:rPr>
                                <w:bCs/>
                                <w:lang w:val="fr-CA"/>
                              </w:rPr>
                              <w:t>G1V 4G5</w:t>
                            </w:r>
                          </w:p>
                        </w:tc>
                      </w:tr>
                      <w:tr w:rsidR="005B4BEE" w:rsidRPr="0023228F" w:rsidTr="00E12BE8">
                        <w:trPr>
                          <w:trHeight w:val="918"/>
                        </w:trPr>
                        <w:tc>
                          <w:tcPr>
                            <w:tcW w:w="4470" w:type="pct"/>
                            <w:gridSpan w:val="3"/>
                          </w:tcPr>
                          <w:p w:rsidR="006920D6" w:rsidRPr="006920D6" w:rsidRDefault="00496087" w:rsidP="006920D6">
                            <w:pPr>
                              <w:pStyle w:val="Sansinterligne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Téléphone : 418-</w:t>
                            </w:r>
                            <w:r w:rsidR="006920D6" w:rsidRPr="006920D6">
                              <w:rPr>
                                <w:lang w:val="fr-CA"/>
                              </w:rPr>
                              <w:t>656-</w:t>
                            </w:r>
                            <w:r>
                              <w:rPr>
                                <w:lang w:val="fr-CA"/>
                              </w:rPr>
                              <w:t>4875</w:t>
                            </w:r>
                          </w:p>
                          <w:p w:rsidR="006920D6" w:rsidRPr="006920D6" w:rsidRDefault="006920D6" w:rsidP="006920D6">
                            <w:pPr>
                              <w:pStyle w:val="Sansinterligne"/>
                              <w:rPr>
                                <w:lang w:val="fr-CA"/>
                              </w:rPr>
                            </w:pPr>
                            <w:r w:rsidRPr="006920D6">
                              <w:rPr>
                                <w:lang w:val="fr-CA"/>
                              </w:rPr>
                              <w:t>Télécopie : 418-656-4876</w:t>
                            </w:r>
                          </w:p>
                          <w:p w:rsidR="006920D6" w:rsidRPr="006920D6" w:rsidRDefault="00E12BE8" w:rsidP="006920D6">
                            <w:pPr>
                              <w:pStyle w:val="Sansinterligne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Courriel</w:t>
                            </w:r>
                            <w:r w:rsidR="00496087">
                              <w:rPr>
                                <w:lang w:val="fr-CA"/>
                              </w:rPr>
                              <w:t xml:space="preserve"> :</w:t>
                            </w:r>
                            <w:r w:rsidR="00496087" w:rsidRPr="00496087">
                              <w:rPr>
                                <w:rStyle w:val="Style1Car"/>
                              </w:rPr>
                              <w:t xml:space="preserve"> </w:t>
                            </w:r>
                            <w:r w:rsidR="0023228F">
                              <w:fldChar w:fldCharType="begin"/>
                            </w:r>
                            <w:r w:rsidR="0023228F" w:rsidRPr="0023228F">
                              <w:rPr>
                                <w:lang w:val="fr-CA"/>
                              </w:rPr>
                              <w:instrText xml:space="preserve"> HYPERLINK "mailto:iucpq.pnavd@ssss.gouv.qc.ca" </w:instrText>
                            </w:r>
                            <w:r w:rsidR="0023228F">
                              <w:fldChar w:fldCharType="separate"/>
                            </w:r>
                            <w:r w:rsidR="00496087" w:rsidRPr="00496087">
                              <w:rPr>
                                <w:rStyle w:val="Style1Car"/>
                                <w:sz w:val="22"/>
                                <w:u w:val="single"/>
                              </w:rPr>
                              <w:t>iucpq.pnavd@ssss.gouv.qc.ca</w:t>
                            </w:r>
                            <w:r w:rsidR="0023228F">
                              <w:rPr>
                                <w:rStyle w:val="Style1Car"/>
                                <w:sz w:val="22"/>
                                <w:u w:val="single"/>
                              </w:rPr>
                              <w:fldChar w:fldCharType="end"/>
                            </w:r>
                          </w:p>
                          <w:p w:rsidR="006920D6" w:rsidRPr="006920D6" w:rsidRDefault="006920D6" w:rsidP="006920D6">
                            <w:pPr>
                              <w:pStyle w:val="Sansinterligne"/>
                              <w:rPr>
                                <w:lang w:val="fr-CA"/>
                              </w:rPr>
                            </w:pPr>
                          </w:p>
                          <w:p w:rsidR="00DE5EEE" w:rsidRDefault="00DE5EEE" w:rsidP="006920D6">
                            <w:pPr>
                              <w:pStyle w:val="Sansinterligne"/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E12BE8" w:rsidRPr="00DE5EEE" w:rsidRDefault="00DE5EEE" w:rsidP="006920D6">
                            <w:pPr>
                              <w:pStyle w:val="Sansinterligne"/>
                              <w:rPr>
                                <w:b/>
                                <w:lang w:val="fr-CA"/>
                              </w:rPr>
                            </w:pPr>
                            <w:r w:rsidRPr="00DE5EEE">
                              <w:rPr>
                                <w:b/>
                                <w:lang w:val="fr-CA"/>
                              </w:rPr>
                              <w:t>Personnes ressources :</w:t>
                            </w:r>
                          </w:p>
                          <w:p w:rsidR="00DE5EEE" w:rsidRDefault="00DE5EEE" w:rsidP="006920D6">
                            <w:pPr>
                              <w:pStyle w:val="Sansinterligne"/>
                              <w:rPr>
                                <w:lang w:val="fr-CA"/>
                              </w:rPr>
                            </w:pPr>
                          </w:p>
                          <w:p w:rsidR="00DE5EEE" w:rsidRDefault="00DE5EEE" w:rsidP="006920D6">
                            <w:pPr>
                              <w:pStyle w:val="Sansinterligne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Nathalie Poirier, </w:t>
                            </w:r>
                            <w:proofErr w:type="spellStart"/>
                            <w:r>
                              <w:rPr>
                                <w:lang w:val="fr-CA"/>
                              </w:rPr>
                              <w:t>inh</w:t>
                            </w:r>
                            <w:proofErr w:type="spellEnd"/>
                            <w:r>
                              <w:rPr>
                                <w:lang w:val="fr-CA"/>
                              </w:rPr>
                              <w:t>.</w:t>
                            </w:r>
                          </w:p>
                          <w:p w:rsidR="00DE5EEE" w:rsidRDefault="00DE5EEE" w:rsidP="006920D6">
                            <w:pPr>
                              <w:pStyle w:val="Sansinterligne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Coordonnatrice technique, PNAVD-Québec</w:t>
                            </w:r>
                          </w:p>
                          <w:p w:rsidR="00DE5EEE" w:rsidRDefault="00DE5EEE" w:rsidP="006920D6">
                            <w:pPr>
                              <w:pStyle w:val="Sansinterligne"/>
                              <w:rPr>
                                <w:lang w:val="fr-CA"/>
                              </w:rPr>
                            </w:pPr>
                          </w:p>
                          <w:p w:rsidR="00DE5EEE" w:rsidRDefault="00DE5EEE" w:rsidP="006920D6">
                            <w:pPr>
                              <w:pStyle w:val="Sansinterligne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Cynthia Levesque Dt.P.</w:t>
                            </w:r>
                          </w:p>
                          <w:p w:rsidR="00DE5EEE" w:rsidRDefault="00DE5EEE" w:rsidP="006920D6">
                            <w:pPr>
                              <w:pStyle w:val="Sansinterligne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Agente de planification, de programmation et recherche</w:t>
                            </w:r>
                          </w:p>
                          <w:p w:rsidR="00E12BE8" w:rsidRDefault="00E12BE8" w:rsidP="006920D6">
                            <w:pPr>
                              <w:pStyle w:val="Sansinterligne"/>
                              <w:rPr>
                                <w:lang w:val="fr-CA"/>
                              </w:rPr>
                            </w:pPr>
                          </w:p>
                          <w:p w:rsidR="005B4BEE" w:rsidRPr="00E12BE8" w:rsidRDefault="005B4BEE" w:rsidP="00E12BE8">
                            <w:pPr>
                              <w:pStyle w:val="Style3"/>
                              <w:rPr>
                                <w:u w:val="single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530" w:type="pct"/>
                            <w:gridSpan w:val="2"/>
                            <w:vAlign w:val="center"/>
                          </w:tcPr>
                          <w:p w:rsidR="005B4BEE" w:rsidRPr="00E12BE8" w:rsidRDefault="005B4BEE">
                            <w:pPr>
                              <w:ind w:right="440"/>
                              <w:rPr>
                                <w:color w:val="1F497D" w:themeColor="text2"/>
                                <w:lang w:val="fr-CA"/>
                              </w:rPr>
                            </w:pPr>
                          </w:p>
                        </w:tc>
                      </w:tr>
                      <w:tr w:rsidR="005B4BEE" w:rsidRPr="0023228F" w:rsidTr="00E12BE8">
                        <w:tc>
                          <w:tcPr>
                            <w:tcW w:w="5000" w:type="pct"/>
                            <w:gridSpan w:val="5"/>
                            <w:vAlign w:val="center"/>
                          </w:tcPr>
                          <w:p w:rsidR="005B4BEE" w:rsidRPr="00E12BE8" w:rsidRDefault="005B4BEE">
                            <w:pPr>
                              <w:ind w:right="440"/>
                              <w:rPr>
                                <w:color w:val="1F497D" w:themeColor="text2"/>
                                <w:lang w:val="fr-CA"/>
                              </w:rPr>
                            </w:pPr>
                          </w:p>
                        </w:tc>
                      </w:tr>
                      <w:tr w:rsidR="00BB5038" w:rsidTr="00E12BE8">
                        <w:trPr>
                          <w:trHeight w:val="3456"/>
                        </w:trPr>
                        <w:tc>
                          <w:tcPr>
                            <w:tcW w:w="505" w:type="pct"/>
                            <w:gridSpan w:val="2"/>
                          </w:tcPr>
                          <w:p w:rsidR="005B4BEE" w:rsidRPr="00E12BE8" w:rsidRDefault="005B4BEE">
                            <w:pPr>
                              <w:rPr>
                                <w:color w:val="1F497D" w:themeColor="text2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3972" w:type="pct"/>
                            <w:gridSpan w:val="2"/>
                          </w:tcPr>
                          <w:p w:rsidR="005B4BEE" w:rsidRPr="00DE5EEE" w:rsidRDefault="005B4BEE">
                            <w:pPr>
                              <w:pStyle w:val="Sous-titre"/>
                              <w:spacing w:before="240" w:after="0"/>
                              <w:rPr>
                                <w:color w:val="1F497D" w:themeColor="text2"/>
                                <w:lang w:val="fr-CA"/>
                              </w:rPr>
                            </w:pPr>
                          </w:p>
                          <w:sdt>
                            <w:sdt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id w:val="-316800775"/>
                              <w:temporary/>
                              <w:showingPlcHdr/>
                            </w:sdtPr>
                            <w:sdtEndPr/>
                            <w:sdtContent>
                              <w:p w:rsidR="005B4BEE" w:rsidRDefault="0066021D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24"/>
                                    <w:szCs w:val="24"/>
                                  </w:rPr>
                                  <w:t>[Type the recipient address]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524" w:type="pct"/>
                          </w:tcPr>
                          <w:p w:rsidR="005B4BEE" w:rsidRDefault="005B4BEE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c>
                      </w:tr>
                      <w:tr w:rsidR="005B4BEE" w:rsidTr="00E12BE8">
                        <w:trPr>
                          <w:trHeight w:val="720"/>
                        </w:trPr>
                        <w:tc>
                          <w:tcPr>
                            <w:tcW w:w="5000" w:type="pct"/>
                            <w:gridSpan w:val="5"/>
                          </w:tcPr>
                          <w:p w:rsidR="005B4BEE" w:rsidRDefault="005B4BEE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c>
                      </w:tr>
                      <w:tr w:rsidR="005B4BEE" w:rsidTr="00E12BE8">
                        <w:tc>
                          <w:tcPr>
                            <w:tcW w:w="497" w:type="pct"/>
                          </w:tcPr>
                          <w:p w:rsidR="005B4BEE" w:rsidRDefault="005B4BEE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c>
                        <w:tc>
                          <w:tcPr>
                            <w:tcW w:w="4503" w:type="pct"/>
                            <w:gridSpan w:val="4"/>
                            <w:vAlign w:val="center"/>
                          </w:tcPr>
                          <w:p w:rsidR="005B4BEE" w:rsidRDefault="005B4BEE">
                            <w:pPr>
                              <w:jc w:val="right"/>
                              <w:rPr>
                                <w:color w:val="1F497D" w:themeColor="text2"/>
                              </w:rPr>
                            </w:pPr>
                          </w:p>
                        </w:tc>
                      </w:tr>
                    </w:tbl>
                    <w:p w:rsidR="005B4BEE" w:rsidRDefault="005B4BEE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DD2DFB" wp14:editId="5039C41C">
                <wp:simplePos x="0" y="0"/>
                <wp:positionH relativeFrom="margin">
                  <wp:align>right</wp:align>
                </wp:positionH>
                <wp:positionV relativeFrom="margin">
                  <wp:posOffset>3400842</wp:posOffset>
                </wp:positionV>
                <wp:extent cx="6381750" cy="927735"/>
                <wp:effectExtent l="19050" t="19050" r="19050" b="24765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277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44450" cmpd="thinThick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BEE" w:rsidRDefault="006920D6" w:rsidP="00301FF9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  <w:lang w:val="fr-CA"/>
                              </w:rPr>
                            </w:pPr>
                            <w:r w:rsidRPr="006920D6">
                              <w:rPr>
                                <w:caps/>
                                <w:color w:val="FFFFFF" w:themeColor="background1"/>
                                <w:spacing w:val="12"/>
                                <w:lang w:val="fr-CA"/>
                              </w:rPr>
                              <w:t xml:space="preserve">Si vous avez des suggestions et/ou commentaires, N’hésitez pas </w:t>
                            </w:r>
                            <w:r>
                              <w:rPr>
                                <w:caps/>
                                <w:color w:val="FFFFFF" w:themeColor="background1"/>
                                <w:spacing w:val="12"/>
                                <w:lang w:val="fr-CA"/>
                              </w:rPr>
                              <w:t>à nous les transmettre à l’adresse suivante :</w:t>
                            </w:r>
                          </w:p>
                          <w:p w:rsidR="00301FF9" w:rsidRPr="00496087" w:rsidRDefault="0023228F" w:rsidP="00E12BE8">
                            <w:pPr>
                              <w:pStyle w:val="Style2"/>
                            </w:pPr>
                            <w:hyperlink r:id="rId25" w:history="1">
                              <w:r w:rsidR="00496087" w:rsidRPr="00496087">
                                <w:rPr>
                                  <w:rStyle w:val="Lienhypertexte"/>
                                  <w:color w:val="4F81BD" w:themeColor="accent1"/>
                                  <w14:textFill>
                                    <w14:solidFill>
                                      <w14:schemeClr w14:val="accent1">
                                        <w14:lumMod w14:val="50000"/>
                                        <w14:lumMod w14:val="60000"/>
                                        <w14:lumOff w14:val="40000"/>
                                        <w14:lumMod w14:val="50000"/>
                                      </w14:schemeClr>
                                    </w14:solidFill>
                                  </w14:textFill>
                                </w:rPr>
                                <w:t>iucpq.pnavd@ssss.gouv.qc.ca</w:t>
                              </w:r>
                            </w:hyperlink>
                          </w:p>
                          <w:p w:rsidR="00301FF9" w:rsidRPr="006920D6" w:rsidRDefault="00301FF9">
                            <w:pPr>
                              <w:rPr>
                                <w:caps/>
                                <w:color w:val="FFFFFF" w:themeColor="background1"/>
                                <w:spacing w:val="1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D2DFB" id="Rectangle 11" o:spid="_x0000_s1034" style="position:absolute;margin-left:451.3pt;margin-top:267.8pt;width:502.5pt;height:73.05pt;z-index:251704320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" fillcolor="#4f81bd [3204]" strokecolor="#4f81bd [3204]" strokeweight="3.5pt">
                <v:stroke linestyle="thinThick"/>
                <v:textbox>
                  <w:txbxContent>
                    <w:p w:rsidR="005B4BEE" w:rsidRDefault="006920D6" w:rsidP="00301FF9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  <w:lang w:val="fr-CA"/>
                        </w:rPr>
                      </w:pPr>
                      <w:r w:rsidRPr="006920D6">
                        <w:rPr>
                          <w:caps/>
                          <w:color w:val="FFFFFF" w:themeColor="background1"/>
                          <w:spacing w:val="12"/>
                          <w:lang w:val="fr-CA"/>
                        </w:rPr>
                        <w:t xml:space="preserve">Si vous avez des suggestions et/ou commentaires, N’hésitez pas </w:t>
                      </w:r>
                      <w:r>
                        <w:rPr>
                          <w:caps/>
                          <w:color w:val="FFFFFF" w:themeColor="background1"/>
                          <w:spacing w:val="12"/>
                          <w:lang w:val="fr-CA"/>
                        </w:rPr>
                        <w:t>à nous les transmettre à l’adresse suivante :</w:t>
                      </w:r>
                    </w:p>
                    <w:p w:rsidR="00301FF9" w:rsidRPr="00496087" w:rsidRDefault="004E0255" w:rsidP="00E12BE8">
                      <w:pPr>
                        <w:pStyle w:val="Style2"/>
                      </w:pPr>
                      <w:hyperlink r:id="rId27" w:history="1">
                        <w:r w:rsidR="00496087" w:rsidRPr="00496087">
                          <w:rPr>
                            <w:rStyle w:val="Lienhypertexte"/>
                            <w:color w:val="4F81BD" w:themeColor="accent1"/>
                            <w14:textFill>
                              <w14:solidFill>
                                <w14:schemeClr w14:val="accent1">
                                  <w14:lumMod w14:val="50000"/>
                                  <w14:lumMod w14:val="60000"/>
                                  <w14:lumOff w14:val="40000"/>
                                  <w14:lumMod w14:val="50000"/>
                                </w14:schemeClr>
                              </w14:solidFill>
                            </w14:textFill>
                          </w:rPr>
                          <w:t>iucpq.pnavd@ssss.gouv.qc.ca</w:t>
                        </w:r>
                      </w:hyperlink>
                    </w:p>
                    <w:p w:rsidR="00301FF9" w:rsidRPr="006920D6" w:rsidRDefault="00301FF9">
                      <w:pPr>
                        <w:rPr>
                          <w:caps/>
                          <w:color w:val="FFFFFF" w:themeColor="background1"/>
                          <w:spacing w:val="12"/>
                          <w:lang w:val="fr-CA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sectPr w:rsidR="00515ABB" w:rsidRPr="00480E84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12D" w:rsidRDefault="00AD612D" w:rsidP="00AD612D">
      <w:pPr>
        <w:spacing w:after="0" w:line="240" w:lineRule="auto"/>
      </w:pPr>
      <w:r>
        <w:separator/>
      </w:r>
    </w:p>
  </w:endnote>
  <w:endnote w:type="continuationSeparator" w:id="0">
    <w:p w:rsidR="00AD612D" w:rsidRDefault="00AD612D" w:rsidP="00AD6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C77" w:rsidRDefault="009D4C77" w:rsidP="00AD612D">
    <w:pPr>
      <w:pStyle w:val="Pieddepage"/>
      <w:jc w:val="right"/>
    </w:pPr>
  </w:p>
  <w:p w:rsidR="00AD612D" w:rsidRPr="00AD612D" w:rsidRDefault="00AD612D" w:rsidP="00AD612D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23228F" w:rsidRPr="0023228F">
      <w:rPr>
        <w:noProof/>
        <w:lang w:val="fr-FR"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12D" w:rsidRDefault="00AD612D" w:rsidP="00AD612D">
      <w:pPr>
        <w:spacing w:after="0" w:line="240" w:lineRule="auto"/>
      </w:pPr>
      <w:r>
        <w:separator/>
      </w:r>
    </w:p>
  </w:footnote>
  <w:footnote w:type="continuationSeparator" w:id="0">
    <w:p w:rsidR="00AD612D" w:rsidRDefault="00AD612D" w:rsidP="00AD6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C77" w:rsidRDefault="009D4C77">
    <w:pPr>
      <w:pStyle w:val="En-tte"/>
      <w:rPr>
        <w:color w:val="17365D" w:themeColor="text2" w:themeShade="BF"/>
      </w:rPr>
    </w:pPr>
    <w:r>
      <w:rPr>
        <w:noProof/>
        <w:color w:val="FFFFFF" w:themeColor="background1"/>
        <w:lang w:val="fr-CA" w:eastAsia="fr-CA"/>
      </w:rPr>
      <w:drawing>
        <wp:inline distT="0" distB="0" distL="0" distR="0" wp14:anchorId="2F7C59F9" wp14:editId="5094807F">
          <wp:extent cx="1622425" cy="839337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UCPQ_SRSRSD-PNAVD_U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0781" cy="921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9D4C77">
      <w:rPr>
        <w:color w:val="17365D" w:themeColor="text2" w:themeShade="BF"/>
      </w:rPr>
      <w:t xml:space="preserve">                       </w:t>
    </w:r>
    <w:r>
      <w:rPr>
        <w:color w:val="17365D" w:themeColor="text2" w:themeShade="BF"/>
      </w:rPr>
      <w:t xml:space="preserve">                                                                      </w:t>
    </w:r>
    <w:r w:rsidR="00C91049" w:rsidRPr="00C91049">
      <w:rPr>
        <w:smallCaps/>
        <w:color w:val="17365D" w:themeColor="text2" w:themeShade="BF"/>
        <w:sz w:val="22"/>
      </w:rPr>
      <w:t>Volume 1 – Printemps 2017</w:t>
    </w:r>
  </w:p>
  <w:p w:rsidR="009D4C77" w:rsidRDefault="009D4C7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21D"/>
    <w:rsid w:val="0005726C"/>
    <w:rsid w:val="00125644"/>
    <w:rsid w:val="0023228F"/>
    <w:rsid w:val="00263667"/>
    <w:rsid w:val="00300D08"/>
    <w:rsid w:val="00301FF9"/>
    <w:rsid w:val="003C7359"/>
    <w:rsid w:val="00471B31"/>
    <w:rsid w:val="00477D43"/>
    <w:rsid w:val="00480E84"/>
    <w:rsid w:val="00496087"/>
    <w:rsid w:val="004D362D"/>
    <w:rsid w:val="004E0255"/>
    <w:rsid w:val="00515ABB"/>
    <w:rsid w:val="00594212"/>
    <w:rsid w:val="005B0F48"/>
    <w:rsid w:val="005B4BEE"/>
    <w:rsid w:val="005D52BA"/>
    <w:rsid w:val="005E17D1"/>
    <w:rsid w:val="0060714B"/>
    <w:rsid w:val="0066021D"/>
    <w:rsid w:val="006920D6"/>
    <w:rsid w:val="006E323C"/>
    <w:rsid w:val="00716F42"/>
    <w:rsid w:val="00767C6A"/>
    <w:rsid w:val="00796F7F"/>
    <w:rsid w:val="007B49F1"/>
    <w:rsid w:val="007E30CA"/>
    <w:rsid w:val="008100ED"/>
    <w:rsid w:val="008E388C"/>
    <w:rsid w:val="009318EC"/>
    <w:rsid w:val="00962992"/>
    <w:rsid w:val="00982265"/>
    <w:rsid w:val="009D4C77"/>
    <w:rsid w:val="00A100A6"/>
    <w:rsid w:val="00AD612D"/>
    <w:rsid w:val="00B1310F"/>
    <w:rsid w:val="00BA6C86"/>
    <w:rsid w:val="00BA6F47"/>
    <w:rsid w:val="00BB5038"/>
    <w:rsid w:val="00BE6C6E"/>
    <w:rsid w:val="00C33468"/>
    <w:rsid w:val="00C91049"/>
    <w:rsid w:val="00CD1E92"/>
    <w:rsid w:val="00DD3E35"/>
    <w:rsid w:val="00DE5EEE"/>
    <w:rsid w:val="00E12BE8"/>
    <w:rsid w:val="00F4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5971E0A5-7FE0-4EAC-8A3E-C83EA9C0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ko-KR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12D"/>
  </w:style>
  <w:style w:type="paragraph" w:styleId="Titre1">
    <w:name w:val="heading 1"/>
    <w:basedOn w:val="Normal"/>
    <w:next w:val="Normal"/>
    <w:link w:val="Titre1Car"/>
    <w:uiPriority w:val="9"/>
    <w:qFormat/>
    <w:rsid w:val="00AD612D"/>
    <w:pPr>
      <w:keepNext/>
      <w:keepLines/>
      <w:pBdr>
        <w:bottom w:val="single" w:sz="4" w:space="2" w:color="C0504D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D612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D612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D612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D612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D612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D612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D612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D612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D612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D612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D612D"/>
    <w:rPr>
      <w:caps/>
      <w:color w:val="404040" w:themeColor="text1" w:themeTint="BF"/>
      <w:spacing w:val="20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Titre2Car">
    <w:name w:val="Titre 2 Car"/>
    <w:basedOn w:val="Policepardfaut"/>
    <w:link w:val="Titre2"/>
    <w:uiPriority w:val="9"/>
    <w:semiHidden/>
    <w:rsid w:val="00AD612D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AD612D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AD612D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AD612D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AD612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AD612D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AD612D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AD612D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D612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AD612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AD612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styleId="lev">
    <w:name w:val="Strong"/>
    <w:basedOn w:val="Policepardfaut"/>
    <w:uiPriority w:val="22"/>
    <w:qFormat/>
    <w:rsid w:val="00AD612D"/>
    <w:rPr>
      <w:b/>
      <w:bCs/>
    </w:rPr>
  </w:style>
  <w:style w:type="character" w:styleId="Accentuation">
    <w:name w:val="Emphasis"/>
    <w:basedOn w:val="Policepardfaut"/>
    <w:uiPriority w:val="20"/>
    <w:qFormat/>
    <w:rsid w:val="00AD612D"/>
    <w:rPr>
      <w:i/>
      <w:iCs/>
      <w:color w:val="000000" w:themeColor="text1"/>
    </w:rPr>
  </w:style>
  <w:style w:type="paragraph" w:styleId="Sansinterligne">
    <w:name w:val="No Spacing"/>
    <w:link w:val="SansinterligneCar"/>
    <w:uiPriority w:val="1"/>
    <w:qFormat/>
    <w:rsid w:val="00AD612D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D612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AD612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612D"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612D"/>
    <w:rPr>
      <w:rFonts w:asciiTheme="majorHAnsi" w:eastAsiaTheme="majorEastAsia" w:hAnsiTheme="majorHAnsi" w:cstheme="majorBidi"/>
      <w:sz w:val="24"/>
      <w:szCs w:val="24"/>
    </w:rPr>
  </w:style>
  <w:style w:type="character" w:styleId="Emphaseple">
    <w:name w:val="Subtle Emphasis"/>
    <w:basedOn w:val="Policepardfaut"/>
    <w:uiPriority w:val="19"/>
    <w:qFormat/>
    <w:rsid w:val="00AD612D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AD612D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Rfrenceple">
    <w:name w:val="Subtle Reference"/>
    <w:basedOn w:val="Policepardfaut"/>
    <w:uiPriority w:val="31"/>
    <w:qFormat/>
    <w:rsid w:val="00AD612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AD612D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AD612D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D612D"/>
    <w:pPr>
      <w:outlineLvl w:val="9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rPr>
      <w:lang w:eastAsia="ja-JP"/>
    </w:rPr>
  </w:style>
  <w:style w:type="paragraph" w:styleId="En-tte">
    <w:name w:val="header"/>
    <w:basedOn w:val="Normal"/>
    <w:link w:val="En-tteCar"/>
    <w:uiPriority w:val="99"/>
    <w:unhideWhenUsed/>
    <w:rsid w:val="00AD612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612D"/>
  </w:style>
  <w:style w:type="character" w:styleId="Lienhypertexte">
    <w:name w:val="Hyperlink"/>
    <w:basedOn w:val="Policepardfaut"/>
    <w:uiPriority w:val="99"/>
    <w:unhideWhenUsed/>
    <w:rsid w:val="0049608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96087"/>
    <w:rPr>
      <w:color w:val="800080" w:themeColor="followedHyperlink"/>
      <w:u w:val="single"/>
    </w:rPr>
  </w:style>
  <w:style w:type="paragraph" w:customStyle="1" w:styleId="Style1">
    <w:name w:val="Style1"/>
    <w:basedOn w:val="Sansinterligne"/>
    <w:link w:val="Style1Car"/>
    <w:qFormat/>
    <w:rsid w:val="00496087"/>
    <w:rPr>
      <w:color w:val="548DD4" w:themeColor="text2" w:themeTint="99"/>
      <w:lang w:val="fr-CA"/>
    </w:rPr>
  </w:style>
  <w:style w:type="paragraph" w:customStyle="1" w:styleId="Style2">
    <w:name w:val="Style2"/>
    <w:basedOn w:val="Normal"/>
    <w:link w:val="Style2Car"/>
    <w:qFormat/>
    <w:rsid w:val="00E12BE8"/>
    <w:pPr>
      <w:jc w:val="center"/>
    </w:pPr>
    <w:rPr>
      <w:b/>
      <w:color w:val="1F497D" w:themeColor="text2"/>
      <w:spacing w:val="12"/>
      <w:sz w:val="32"/>
      <w:szCs w:val="24"/>
      <w:lang w:val="fr-CA"/>
      <w14:textFill>
        <w14:solidFill>
          <w14:schemeClr w14:val="tx2">
            <w14:lumMod w14:val="60000"/>
            <w14:lumOff w14:val="40000"/>
            <w14:lumMod w14:val="50000"/>
          </w14:schemeClr>
        </w14:solidFill>
      </w14:textFill>
    </w:rPr>
  </w:style>
  <w:style w:type="character" w:customStyle="1" w:styleId="Style1Car">
    <w:name w:val="Style1 Car"/>
    <w:basedOn w:val="SansinterligneCar"/>
    <w:link w:val="Style1"/>
    <w:rsid w:val="00496087"/>
    <w:rPr>
      <w:color w:val="548DD4" w:themeColor="text2" w:themeTint="99"/>
      <w:lang w:val="fr-CA"/>
    </w:rPr>
  </w:style>
  <w:style w:type="paragraph" w:customStyle="1" w:styleId="Style3">
    <w:name w:val="Style3"/>
    <w:basedOn w:val="Sansinterligne"/>
    <w:link w:val="Style3Car"/>
    <w:qFormat/>
    <w:rsid w:val="00E12BE8"/>
    <w:rPr>
      <w:color w:val="548DD4" w:themeColor="text2" w:themeTint="99"/>
    </w:rPr>
  </w:style>
  <w:style w:type="character" w:customStyle="1" w:styleId="Style2Car">
    <w:name w:val="Style2 Car"/>
    <w:basedOn w:val="Policepardfaut"/>
    <w:link w:val="Style2"/>
    <w:rsid w:val="00E12BE8"/>
    <w:rPr>
      <w:b/>
      <w:color w:val="1F497D" w:themeColor="text2"/>
      <w:spacing w:val="12"/>
      <w:sz w:val="32"/>
      <w:szCs w:val="24"/>
      <w:lang w:val="fr-CA"/>
      <w14:textFill>
        <w14:solidFill>
          <w14:schemeClr w14:val="tx2">
            <w14:lumMod w14:val="60000"/>
            <w14:lumOff w14:val="40000"/>
            <w14:lumMod w14:val="50000"/>
          </w14:schemeClr>
        </w14:solidFill>
      </w14:textFill>
    </w:rPr>
  </w:style>
  <w:style w:type="paragraph" w:customStyle="1" w:styleId="Style4">
    <w:name w:val="Style4"/>
    <w:basedOn w:val="Normal"/>
    <w:link w:val="Style4Car"/>
    <w:qFormat/>
    <w:rsid w:val="007E30CA"/>
    <w:rPr>
      <w:color w:val="548DD4" w:themeColor="text2" w:themeTint="99"/>
      <w:lang w:val="fr-CA"/>
    </w:rPr>
  </w:style>
  <w:style w:type="character" w:customStyle="1" w:styleId="Style3Car">
    <w:name w:val="Style3 Car"/>
    <w:basedOn w:val="SansinterligneCar"/>
    <w:link w:val="Style3"/>
    <w:rsid w:val="00E12BE8"/>
    <w:rPr>
      <w:color w:val="548DD4" w:themeColor="text2" w:themeTint="99"/>
    </w:rPr>
  </w:style>
  <w:style w:type="paragraph" w:customStyle="1" w:styleId="Style5">
    <w:name w:val="Style5"/>
    <w:basedOn w:val="Normal"/>
    <w:link w:val="Style5Car"/>
    <w:qFormat/>
    <w:rsid w:val="00716F42"/>
    <w:pPr>
      <w:jc w:val="both"/>
    </w:pPr>
    <w:rPr>
      <w:color w:val="548DD4" w:themeColor="text2" w:themeTint="99"/>
      <w:lang w:val="fr-CA"/>
    </w:rPr>
  </w:style>
  <w:style w:type="character" w:customStyle="1" w:styleId="Style4Car">
    <w:name w:val="Style4 Car"/>
    <w:basedOn w:val="Policepardfaut"/>
    <w:link w:val="Style4"/>
    <w:rsid w:val="007E30CA"/>
    <w:rPr>
      <w:color w:val="548DD4" w:themeColor="text2" w:themeTint="99"/>
      <w:lang w:val="fr-CA"/>
    </w:rPr>
  </w:style>
  <w:style w:type="paragraph" w:customStyle="1" w:styleId="Style6">
    <w:name w:val="Style6"/>
    <w:basedOn w:val="Normal"/>
    <w:link w:val="Style6Car"/>
    <w:qFormat/>
    <w:rsid w:val="00BB5038"/>
    <w:pPr>
      <w:spacing w:after="0"/>
      <w:jc w:val="both"/>
    </w:pPr>
    <w:rPr>
      <w:color w:val="FFFFFF" w:themeColor="background1"/>
      <w:sz w:val="24"/>
      <w:szCs w:val="24"/>
      <w:lang w:val="fr-CA"/>
    </w:rPr>
  </w:style>
  <w:style w:type="character" w:customStyle="1" w:styleId="Style5Car">
    <w:name w:val="Style5 Car"/>
    <w:basedOn w:val="Policepardfaut"/>
    <w:link w:val="Style5"/>
    <w:rsid w:val="00716F42"/>
    <w:rPr>
      <w:color w:val="548DD4" w:themeColor="text2" w:themeTint="99"/>
      <w:lang w:val="fr-CA"/>
    </w:rPr>
  </w:style>
  <w:style w:type="character" w:customStyle="1" w:styleId="Style6Car">
    <w:name w:val="Style6 Car"/>
    <w:basedOn w:val="Policepardfaut"/>
    <w:link w:val="Style6"/>
    <w:rsid w:val="00BB5038"/>
    <w:rPr>
      <w:color w:val="FFFFFF" w:themeColor="background1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5" Type="http://schemas.openxmlformats.org/officeDocument/2006/relationships/hyperlink" Target="mailto:iucpq.pnavd@ssss.gouv.qc.c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ucpq.pnavd@ssss.gouv.qc.ca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iucpq.qc.ca/fr/soins-et-services/autres-specialites-et-services/SRSRSD/pnavd-quebec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://iucpq.qc.ca" TargetMode="External"/><Relationship Id="rId23" Type="http://schemas.openxmlformats.org/officeDocument/2006/relationships/image" Target="media/image40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publications.msss.gouv.qc.ca/msss/document-000645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://iucpq.qc.ca/fr/soins-et-services/autres-specialites-et-services/SRSRSD/pnavd-quebec" TargetMode="External"/><Relationship Id="rId27" Type="http://schemas.openxmlformats.org/officeDocument/2006/relationships/hyperlink" Target="mailto:iucpq.pnavd@ssss.gouv.qc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-lev01\Downloads\TS101840844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lackTi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E6F3FBCD38BF4CBB326E79B553C120" ma:contentTypeVersion="4" ma:contentTypeDescription="Crée un document." ma:contentTypeScope="" ma:versionID="d90434af1d10cd508de5b83d28a0ff25">
  <xsd:schema xmlns:xsd="http://www.w3.org/2001/XMLSchema" xmlns:xs="http://www.w3.org/2001/XMLSchema" xmlns:p="http://schemas.microsoft.com/office/2006/metadata/properties" xmlns:ns2="2a854d9a-fe9d-4176-819d-bc369e98020c" targetNamespace="http://schemas.microsoft.com/office/2006/metadata/properties" ma:root="true" ma:fieldsID="b2f7b8617f7c988088323e7c05f54bf2" ns2:_="">
    <xsd:import namespace="2a854d9a-fe9d-4176-819d-bc369e980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54d9a-fe9d-4176-819d-bc369e980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94D59D-05DA-4E04-97C5-D412803900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99FB22-D60B-44CE-BCBD-24291D87EAD2}"/>
</file>

<file path=customXml/itemProps4.xml><?xml version="1.0" encoding="utf-8"?>
<ds:datastoreItem xmlns:ds="http://schemas.openxmlformats.org/officeDocument/2006/customXml" ds:itemID="{56F97963-9ECA-4423-8E20-D60DFDCCB5E0}"/>
</file>

<file path=customXml/itemProps5.xml><?xml version="1.0" encoding="utf-8"?>
<ds:datastoreItem xmlns:ds="http://schemas.openxmlformats.org/officeDocument/2006/customXml" ds:itemID="{CCC12D6A-9215-45F7-ADEC-AC29F6337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TS101840844.dotx</Template>
  <TotalTime>677</TotalTime>
  <Pages>4</Pages>
  <Words>775</Words>
  <Characters>4263</Characters>
  <Application>Microsoft Office Word</Application>
  <DocSecurity>0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Lévesque</dc:creator>
  <cp:keywords/>
  <dc:description/>
  <cp:lastModifiedBy>Cynthia Lévesque</cp:lastModifiedBy>
  <cp:revision>30</cp:revision>
  <dcterms:created xsi:type="dcterms:W3CDTF">2017-03-02T14:42:00Z</dcterms:created>
  <dcterms:modified xsi:type="dcterms:W3CDTF">2017-04-25T19:33:00Z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  <property fmtid="{D5CDD505-2E9C-101B-9397-08002B2CF9AE}" pid="3" name="ContentTypeId">
    <vt:lpwstr>0x01010021E6F3FBCD38BF4CBB326E79B553C120</vt:lpwstr>
  </property>
</Properties>
</file>